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F7A19" w14:textId="77777777" w:rsidR="004D68EE" w:rsidRPr="003F6AE7" w:rsidRDefault="004D68EE" w:rsidP="008C2FAD">
      <w:pPr>
        <w:spacing w:after="0"/>
        <w:rPr>
          <w:sz w:val="24"/>
          <w:szCs w:val="24"/>
        </w:rPr>
      </w:pPr>
    </w:p>
    <w:p w14:paraId="08BC0826" w14:textId="4B93AEF0" w:rsidR="008C2FAD" w:rsidRDefault="003F6AE7" w:rsidP="008C2FAD">
      <w:pPr>
        <w:spacing w:after="0"/>
        <w:jc w:val="center"/>
        <w:rPr>
          <w:b/>
          <w:color w:val="7030A0"/>
          <w:sz w:val="24"/>
          <w:szCs w:val="24"/>
        </w:rPr>
      </w:pPr>
      <w:r>
        <w:rPr>
          <w:b/>
          <w:color w:val="7030A0"/>
          <w:sz w:val="24"/>
          <w:szCs w:val="24"/>
        </w:rPr>
        <w:t>Andacht im November 2026</w:t>
      </w:r>
    </w:p>
    <w:p w14:paraId="6C3EFD72" w14:textId="77777777" w:rsidR="003F6AE7" w:rsidRDefault="003F6AE7" w:rsidP="008C2FAD">
      <w:pPr>
        <w:spacing w:after="0"/>
        <w:jc w:val="center"/>
        <w:rPr>
          <w:b/>
          <w:color w:val="7030A0"/>
          <w:sz w:val="24"/>
          <w:szCs w:val="24"/>
        </w:rPr>
      </w:pPr>
    </w:p>
    <w:p w14:paraId="28EA3923" w14:textId="3C4450C3" w:rsidR="003F6AE7" w:rsidRPr="003F6AE7" w:rsidRDefault="003F6AE7" w:rsidP="008C2FAD">
      <w:pPr>
        <w:spacing w:after="0"/>
        <w:jc w:val="center"/>
        <w:rPr>
          <w:b/>
          <w:color w:val="7030A0"/>
          <w:sz w:val="24"/>
          <w:szCs w:val="24"/>
        </w:rPr>
      </w:pPr>
      <w:r>
        <w:rPr>
          <w:b/>
          <w:color w:val="7030A0"/>
          <w:sz w:val="24"/>
          <w:szCs w:val="24"/>
        </w:rPr>
        <w:t>Vom Glück bei Gott z</w:t>
      </w:r>
      <w:r w:rsidR="00756664">
        <w:rPr>
          <w:b/>
          <w:color w:val="7030A0"/>
          <w:sz w:val="24"/>
          <w:szCs w:val="24"/>
        </w:rPr>
        <w:t>u H</w:t>
      </w:r>
      <w:r>
        <w:rPr>
          <w:b/>
          <w:color w:val="7030A0"/>
          <w:sz w:val="24"/>
          <w:szCs w:val="24"/>
        </w:rPr>
        <w:t>ause zu sein!</w:t>
      </w:r>
    </w:p>
    <w:p w14:paraId="1F47A233" w14:textId="77777777" w:rsidR="0092249E" w:rsidRPr="003F6AE7" w:rsidRDefault="009224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876A2BD" w14:textId="77777777" w:rsidR="0092249E" w:rsidRPr="003F6AE7" w:rsidRDefault="009224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Wo gehöre ich hin?</w:t>
      </w:r>
    </w:p>
    <w:p w14:paraId="5A4E23B8" w14:textId="2525F4FD" w:rsidR="0092249E" w:rsidRPr="003F6AE7" w:rsidRDefault="00742F0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Vielleicht haben Sie sich selb</w:t>
      </w:r>
      <w:r w:rsidR="00945F8E">
        <w:rPr>
          <w:rFonts w:asciiTheme="minorHAnsi" w:hAnsiTheme="minorHAnsi"/>
        </w:rPr>
        <w:t>st</w:t>
      </w:r>
      <w:r w:rsidRPr="003F6AE7">
        <w:rPr>
          <w:rFonts w:asciiTheme="minorHAnsi" w:hAnsiTheme="minorHAnsi"/>
        </w:rPr>
        <w:t xml:space="preserve"> schon öfters diese Frage gestellt?</w:t>
      </w:r>
    </w:p>
    <w:p w14:paraId="70898B2E" w14:textId="1FA16D76" w:rsidR="00742F0E" w:rsidRDefault="00742F0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Unter Umständen wühlt </w:t>
      </w:r>
      <w:r w:rsidR="00DA445F" w:rsidRPr="003F6AE7">
        <w:rPr>
          <w:rFonts w:asciiTheme="minorHAnsi" w:hAnsiTheme="minorHAnsi"/>
        </w:rPr>
        <w:t>es</w:t>
      </w:r>
      <w:r w:rsidRPr="003F6AE7">
        <w:rPr>
          <w:rFonts w:asciiTheme="minorHAnsi" w:hAnsiTheme="minorHAnsi"/>
        </w:rPr>
        <w:t xml:space="preserve"> einiges in Ihnen auf</w:t>
      </w:r>
      <w:r w:rsidR="007445BE">
        <w:rPr>
          <w:rFonts w:asciiTheme="minorHAnsi" w:hAnsiTheme="minorHAnsi"/>
        </w:rPr>
        <w:t>.</w:t>
      </w:r>
    </w:p>
    <w:p w14:paraId="3F9AA6C6" w14:textId="77777777" w:rsidR="003F6AE7" w:rsidRP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7AD4E1B" w14:textId="42158CD9" w:rsidR="00742F0E" w:rsidRPr="003F6AE7" w:rsidRDefault="00742F0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In dieser Frage schwing</w:t>
      </w:r>
      <w:r w:rsidR="00130989" w:rsidRPr="003F6AE7">
        <w:rPr>
          <w:rFonts w:asciiTheme="minorHAnsi" w:hAnsiTheme="minorHAnsi"/>
        </w:rPr>
        <w:t xml:space="preserve">t vieles mit, worüber </w:t>
      </w:r>
      <w:r w:rsidR="00443BBA">
        <w:rPr>
          <w:rFonts w:asciiTheme="minorHAnsi" w:hAnsiTheme="minorHAnsi"/>
        </w:rPr>
        <w:t>es sich nachzudenken lohnt</w:t>
      </w:r>
      <w:r w:rsidR="00CD3530" w:rsidRPr="003F6AE7">
        <w:rPr>
          <w:rFonts w:asciiTheme="minorHAnsi" w:hAnsiTheme="minorHAnsi"/>
        </w:rPr>
        <w:t>.</w:t>
      </w:r>
      <w:r w:rsidR="00130989" w:rsidRPr="003F6AE7">
        <w:rPr>
          <w:rFonts w:asciiTheme="minorHAnsi" w:hAnsiTheme="minorHAnsi"/>
        </w:rPr>
        <w:t xml:space="preserve"> </w:t>
      </w:r>
    </w:p>
    <w:p w14:paraId="7E9A5F4F" w14:textId="1ADF410B" w:rsidR="00742F0E" w:rsidRPr="003F6AE7" w:rsidRDefault="00D3082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Wo </w:t>
      </w:r>
      <w:r w:rsidR="00130989" w:rsidRPr="003F6AE7">
        <w:rPr>
          <w:rFonts w:asciiTheme="minorHAnsi" w:hAnsiTheme="minorHAnsi"/>
        </w:rPr>
        <w:t xml:space="preserve">bin ich beheimatet? </w:t>
      </w:r>
    </w:p>
    <w:p w14:paraId="2BDB8C55" w14:textId="77777777" w:rsidR="00CD353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0347636C" w14:textId="59BD850C" w:rsidR="00742F0E" w:rsidRPr="003F6AE7" w:rsidRDefault="00742F0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Vielleicht haben sie für sich </w:t>
      </w:r>
      <w:proofErr w:type="gramStart"/>
      <w:r w:rsidRPr="003F6AE7">
        <w:rPr>
          <w:rFonts w:asciiTheme="minorHAnsi" w:hAnsiTheme="minorHAnsi"/>
        </w:rPr>
        <w:t>selber</w:t>
      </w:r>
      <w:proofErr w:type="gramEnd"/>
      <w:r w:rsidRPr="003F6AE7">
        <w:rPr>
          <w:rFonts w:asciiTheme="minorHAnsi" w:hAnsiTheme="minorHAnsi"/>
        </w:rPr>
        <w:t xml:space="preserve"> schon längst eine </w:t>
      </w:r>
      <w:r w:rsidR="00DA445F" w:rsidRPr="003F6AE7">
        <w:rPr>
          <w:rFonts w:asciiTheme="minorHAnsi" w:hAnsiTheme="minorHAnsi"/>
        </w:rPr>
        <w:t xml:space="preserve">gute </w:t>
      </w:r>
      <w:r w:rsidRPr="003F6AE7">
        <w:rPr>
          <w:rFonts w:asciiTheme="minorHAnsi" w:hAnsiTheme="minorHAnsi"/>
        </w:rPr>
        <w:t>Antwort gefunden</w:t>
      </w:r>
      <w:r w:rsidR="00FD2FAE" w:rsidRPr="003F6AE7">
        <w:rPr>
          <w:rFonts w:asciiTheme="minorHAnsi" w:hAnsiTheme="minorHAnsi"/>
        </w:rPr>
        <w:t xml:space="preserve"> auf die Frage: Wohin gehöre ich?</w:t>
      </w:r>
    </w:p>
    <w:p w14:paraId="0CCFC3A4" w14:textId="77777777" w:rsidR="000E6361" w:rsidRPr="003F6AE7" w:rsidRDefault="000E636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DDBD646" w14:textId="2492C7DF" w:rsidR="00CD353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Ich wünsche Ihnen, dass Sie </w:t>
      </w:r>
      <w:r w:rsidR="003F6AE7">
        <w:rPr>
          <w:rFonts w:asciiTheme="minorHAnsi" w:hAnsiTheme="minorHAnsi"/>
        </w:rPr>
        <w:t xml:space="preserve">es im </w:t>
      </w:r>
      <w:r w:rsidR="00130989" w:rsidRPr="003F6AE7">
        <w:rPr>
          <w:rFonts w:asciiTheme="minorHAnsi" w:hAnsiTheme="minorHAnsi"/>
        </w:rPr>
        <w:t>besten Sinne erlebt</w:t>
      </w:r>
      <w:r w:rsidRPr="003F6AE7">
        <w:rPr>
          <w:rFonts w:asciiTheme="minorHAnsi" w:hAnsiTheme="minorHAnsi"/>
        </w:rPr>
        <w:t xml:space="preserve"> haben</w:t>
      </w:r>
      <w:r w:rsidR="00742F0E" w:rsidRPr="003F6AE7">
        <w:rPr>
          <w:rFonts w:asciiTheme="minorHAnsi" w:hAnsiTheme="minorHAnsi"/>
        </w:rPr>
        <w:t xml:space="preserve">, dass ihre Familie </w:t>
      </w:r>
      <w:r w:rsidRPr="003F6AE7">
        <w:rPr>
          <w:rFonts w:asciiTheme="minorHAnsi" w:hAnsiTheme="minorHAnsi"/>
        </w:rPr>
        <w:t xml:space="preserve">für sie </w:t>
      </w:r>
      <w:r w:rsidR="00742F0E" w:rsidRPr="003F6AE7">
        <w:rPr>
          <w:rFonts w:asciiTheme="minorHAnsi" w:hAnsiTheme="minorHAnsi"/>
        </w:rPr>
        <w:t>da ist</w:t>
      </w:r>
      <w:r w:rsidRPr="003F6AE7">
        <w:rPr>
          <w:rFonts w:asciiTheme="minorHAnsi" w:hAnsiTheme="minorHAnsi"/>
        </w:rPr>
        <w:t>.</w:t>
      </w:r>
    </w:p>
    <w:p w14:paraId="6186F61A" w14:textId="5A718308" w:rsidR="00742F0E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benötigen </w:t>
      </w:r>
      <w:r w:rsidR="003F6AE7">
        <w:rPr>
          <w:rFonts w:asciiTheme="minorHAnsi" w:hAnsiTheme="minorHAnsi"/>
        </w:rPr>
        <w:t>unsere eigene Familie</w:t>
      </w:r>
      <w:r w:rsidR="00742F0E" w:rsidRPr="003F6AE7">
        <w:rPr>
          <w:rFonts w:asciiTheme="minorHAnsi" w:hAnsiTheme="minorHAnsi"/>
        </w:rPr>
        <w:t xml:space="preserve">, </w:t>
      </w:r>
      <w:r w:rsidR="00D3082A" w:rsidRPr="003F6AE7">
        <w:rPr>
          <w:rFonts w:asciiTheme="minorHAnsi" w:hAnsiTheme="minorHAnsi"/>
        </w:rPr>
        <w:t xml:space="preserve">um </w:t>
      </w:r>
      <w:r w:rsidR="00FD2FAE" w:rsidRPr="003F6AE7">
        <w:rPr>
          <w:rFonts w:asciiTheme="minorHAnsi" w:hAnsiTheme="minorHAnsi"/>
        </w:rPr>
        <w:t>alles zu bewältigen</w:t>
      </w:r>
      <w:r w:rsidR="00130989" w:rsidRPr="003F6AE7">
        <w:rPr>
          <w:rFonts w:asciiTheme="minorHAnsi" w:hAnsiTheme="minorHAnsi"/>
        </w:rPr>
        <w:t xml:space="preserve">, </w:t>
      </w:r>
      <w:r w:rsidR="00FD2FAE" w:rsidRPr="003F6AE7">
        <w:rPr>
          <w:rFonts w:asciiTheme="minorHAnsi" w:hAnsiTheme="minorHAnsi"/>
        </w:rPr>
        <w:t xml:space="preserve">was </w:t>
      </w:r>
      <w:r w:rsidR="00130989" w:rsidRPr="003F6AE7">
        <w:rPr>
          <w:rFonts w:asciiTheme="minorHAnsi" w:hAnsiTheme="minorHAnsi"/>
        </w:rPr>
        <w:t xml:space="preserve">das Leben </w:t>
      </w:r>
      <w:r w:rsidRPr="003F6AE7">
        <w:rPr>
          <w:rFonts w:asciiTheme="minorHAnsi" w:hAnsiTheme="minorHAnsi"/>
        </w:rPr>
        <w:t>von uns abfordert - besonders wenn die eigenen Kräfte schwinden</w:t>
      </w:r>
      <w:r w:rsidR="00B63150" w:rsidRPr="003F6AE7">
        <w:rPr>
          <w:rFonts w:asciiTheme="minorHAnsi" w:hAnsiTheme="minorHAnsi"/>
        </w:rPr>
        <w:t>.</w:t>
      </w:r>
    </w:p>
    <w:p w14:paraId="732A0DDB" w14:textId="77777777" w:rsidR="00742F0E" w:rsidRPr="003F6AE7" w:rsidRDefault="00742F0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3F220AD" w14:textId="47204559" w:rsidR="00D3082A" w:rsidRPr="003F6AE7" w:rsidRDefault="0013098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Gott sei Dank kümmern sich </w:t>
      </w:r>
      <w:r w:rsidR="00B63150" w:rsidRPr="003F6AE7">
        <w:rPr>
          <w:rFonts w:asciiTheme="minorHAnsi" w:hAnsiTheme="minorHAnsi"/>
        </w:rPr>
        <w:t>die</w:t>
      </w:r>
      <w:r w:rsidRPr="003F6AE7">
        <w:rPr>
          <w:rFonts w:asciiTheme="minorHAnsi" w:hAnsiTheme="minorHAnsi"/>
        </w:rPr>
        <w:t xml:space="preserve"> Kinder und Verwandte</w:t>
      </w:r>
      <w:r w:rsidR="00B63150" w:rsidRPr="003F6AE7">
        <w:rPr>
          <w:rFonts w:asciiTheme="minorHAnsi" w:hAnsiTheme="minorHAnsi"/>
        </w:rPr>
        <w:t xml:space="preserve"> um uns Ältere </w:t>
      </w:r>
      <w:r w:rsidR="00115E45">
        <w:rPr>
          <w:rFonts w:asciiTheme="minorHAnsi" w:hAnsiTheme="minorHAnsi"/>
        </w:rPr>
        <w:t xml:space="preserve">in </w:t>
      </w:r>
      <w:r w:rsidR="00B63150" w:rsidRPr="003F6AE7">
        <w:rPr>
          <w:rFonts w:asciiTheme="minorHAnsi" w:hAnsiTheme="minorHAnsi"/>
        </w:rPr>
        <w:t>ihren Familien</w:t>
      </w:r>
      <w:r w:rsidR="000E6361" w:rsidRPr="003F6AE7">
        <w:rPr>
          <w:rFonts w:asciiTheme="minorHAnsi" w:hAnsiTheme="minorHAnsi"/>
        </w:rPr>
        <w:t>.</w:t>
      </w:r>
    </w:p>
    <w:p w14:paraId="4E7A7C67" w14:textId="4DAF25E1" w:rsidR="00130989" w:rsidRPr="003F6AE7" w:rsidRDefault="0013098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Dafür sind wir dankbar.</w:t>
      </w:r>
    </w:p>
    <w:p w14:paraId="3ADC5E38" w14:textId="77777777" w:rsidR="00D3082A" w:rsidRPr="003F6AE7" w:rsidRDefault="00D3082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94EC597" w14:textId="406155A1" w:rsidR="00443BBA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Wir müssen uns dennoch nichts vormache</w:t>
      </w:r>
      <w:r w:rsidR="00362F3C">
        <w:rPr>
          <w:rFonts w:asciiTheme="minorHAnsi" w:hAnsiTheme="minorHAnsi"/>
        </w:rPr>
        <w:t>n</w:t>
      </w:r>
      <w:r>
        <w:rPr>
          <w:rFonts w:asciiTheme="minorHAnsi" w:hAnsiTheme="minorHAnsi"/>
        </w:rPr>
        <w:t>.</w:t>
      </w:r>
    </w:p>
    <w:p w14:paraId="3535E6EA" w14:textId="731C40F9" w:rsidR="00F54F38" w:rsidRPr="003F6AE7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Wir </w:t>
      </w:r>
      <w:r w:rsidR="003F6AE7">
        <w:rPr>
          <w:rFonts w:asciiTheme="minorHAnsi" w:hAnsiTheme="minorHAnsi"/>
        </w:rPr>
        <w:t xml:space="preserve">erleben uns </w:t>
      </w:r>
      <w:r w:rsidR="00B63150" w:rsidRPr="003F6AE7">
        <w:rPr>
          <w:rFonts w:asciiTheme="minorHAnsi" w:hAnsiTheme="minorHAnsi"/>
        </w:rPr>
        <w:t>in unseren</w:t>
      </w:r>
      <w:r w:rsidR="00F54F38" w:rsidRPr="003F6AE7">
        <w:rPr>
          <w:rFonts w:asciiTheme="minorHAnsi" w:hAnsiTheme="minorHAnsi"/>
        </w:rPr>
        <w:t xml:space="preserve"> Familie</w:t>
      </w:r>
      <w:r w:rsidR="00B63150" w:rsidRPr="003F6AE7">
        <w:rPr>
          <w:rFonts w:asciiTheme="minorHAnsi" w:hAnsiTheme="minorHAnsi"/>
        </w:rPr>
        <w:t>n</w:t>
      </w:r>
      <w:r w:rsidR="00F54F38" w:rsidRPr="003F6AE7">
        <w:rPr>
          <w:rFonts w:asciiTheme="minorHAnsi" w:hAnsiTheme="minorHAnsi"/>
        </w:rPr>
        <w:t xml:space="preserve"> nicht immer </w:t>
      </w:r>
      <w:r w:rsidR="003F6AE7">
        <w:rPr>
          <w:rFonts w:asciiTheme="minorHAnsi" w:hAnsiTheme="minorHAnsi"/>
        </w:rPr>
        <w:t xml:space="preserve">als </w:t>
      </w:r>
      <w:r w:rsidR="00F54F38" w:rsidRPr="003F6AE7">
        <w:rPr>
          <w:rFonts w:asciiTheme="minorHAnsi" w:hAnsiTheme="minorHAnsi"/>
        </w:rPr>
        <w:t>ein Herz und eine Seele.</w:t>
      </w:r>
    </w:p>
    <w:p w14:paraId="06CDAA04" w14:textId="77777777" w:rsidR="00115E45" w:rsidRDefault="00115E45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F4AB421" w14:textId="3D0EE013" w:rsidR="003F6AE7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Jedoch in wichtigen Augenblicken </w:t>
      </w:r>
      <w:r w:rsidR="003F6AE7">
        <w:rPr>
          <w:rFonts w:asciiTheme="minorHAnsi" w:hAnsiTheme="minorHAnsi"/>
        </w:rPr>
        <w:t xml:space="preserve">können wir uns </w:t>
      </w:r>
      <w:r w:rsidR="00B63150" w:rsidRPr="003F6AE7">
        <w:rPr>
          <w:rFonts w:asciiTheme="minorHAnsi" w:hAnsiTheme="minorHAnsi"/>
        </w:rPr>
        <w:t xml:space="preserve">in aller Regel </w:t>
      </w:r>
      <w:r w:rsidR="003F6AE7">
        <w:rPr>
          <w:rFonts w:asciiTheme="minorHAnsi" w:hAnsiTheme="minorHAnsi"/>
        </w:rPr>
        <w:t>auf sie verlassen.</w:t>
      </w:r>
    </w:p>
    <w:p w14:paraId="11484E39" w14:textId="61454361" w:rsidR="00F54F38" w:rsidRPr="003F6AE7" w:rsidRDefault="00004D4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Letztendlich </w:t>
      </w:r>
      <w:r w:rsidR="003F6AE7">
        <w:rPr>
          <w:rFonts w:asciiTheme="minorHAnsi" w:hAnsiTheme="minorHAnsi"/>
        </w:rPr>
        <w:t>wissen</w:t>
      </w:r>
      <w:r>
        <w:rPr>
          <w:rFonts w:asciiTheme="minorHAnsi" w:hAnsiTheme="minorHAnsi"/>
        </w:rPr>
        <w:t xml:space="preserve"> wir</w:t>
      </w:r>
      <w:r w:rsidR="003F6AE7">
        <w:rPr>
          <w:rFonts w:asciiTheme="minorHAnsi" w:hAnsiTheme="minorHAnsi"/>
        </w:rPr>
        <w:t xml:space="preserve">, was </w:t>
      </w:r>
      <w:r w:rsidR="00443BBA">
        <w:rPr>
          <w:rFonts w:asciiTheme="minorHAnsi" w:hAnsiTheme="minorHAnsi"/>
        </w:rPr>
        <w:t xml:space="preserve">wir </w:t>
      </w:r>
      <w:r w:rsidR="00B63150" w:rsidRPr="003F6AE7">
        <w:rPr>
          <w:rFonts w:asciiTheme="minorHAnsi" w:hAnsiTheme="minorHAnsi"/>
        </w:rPr>
        <w:t>an unseren Familien haben.</w:t>
      </w:r>
    </w:p>
    <w:p w14:paraId="63F1D19B" w14:textId="77777777" w:rsidR="00130989" w:rsidRPr="003F6AE7" w:rsidRDefault="0013098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E0113D3" w14:textId="5C76058D" w:rsidR="00F54F38" w:rsidRDefault="00F54F3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6FC06EE" w14:textId="77777777" w:rsid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43D758D" w14:textId="77777777" w:rsid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1763608" w14:textId="77777777" w:rsidR="003F6AE7" w:rsidRP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7FECDA5" w14:textId="77777777" w:rsidR="00443BBA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76C33E4" w14:textId="77777777" w:rsidR="00443BBA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6302FA1" w14:textId="35242A01" w:rsidR="00F54F38" w:rsidRPr="003F6AE7" w:rsidRDefault="00021C6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E</w:t>
      </w:r>
      <w:r w:rsidR="003F6AE7">
        <w:rPr>
          <w:rFonts w:asciiTheme="minorHAnsi" w:hAnsiTheme="minorHAnsi"/>
        </w:rPr>
        <w:t>s</w:t>
      </w:r>
      <w:r w:rsidRPr="003F6AE7">
        <w:rPr>
          <w:rFonts w:asciiTheme="minorHAnsi" w:hAnsiTheme="minorHAnsi"/>
        </w:rPr>
        <w:t xml:space="preserve"> tut gut, </w:t>
      </w:r>
      <w:r w:rsidR="00F54F38" w:rsidRPr="003F6AE7">
        <w:rPr>
          <w:rFonts w:asciiTheme="minorHAnsi" w:hAnsiTheme="minorHAnsi"/>
        </w:rPr>
        <w:t>in einer Familie eingebettet zu sein</w:t>
      </w:r>
      <w:r w:rsidR="00FD2FAE" w:rsidRPr="003F6AE7">
        <w:rPr>
          <w:rFonts w:asciiTheme="minorHAnsi" w:hAnsiTheme="minorHAnsi"/>
        </w:rPr>
        <w:t xml:space="preserve"> – besonders dann</w:t>
      </w:r>
      <w:r w:rsidR="003F6AE7">
        <w:rPr>
          <w:rFonts w:asciiTheme="minorHAnsi" w:hAnsiTheme="minorHAnsi"/>
        </w:rPr>
        <w:t xml:space="preserve"> - </w:t>
      </w:r>
      <w:r w:rsidR="00FD2FAE" w:rsidRPr="003F6AE7">
        <w:rPr>
          <w:rFonts w:asciiTheme="minorHAnsi" w:hAnsiTheme="minorHAnsi"/>
        </w:rPr>
        <w:t>wenn es uns nicht so gut geht.</w:t>
      </w:r>
    </w:p>
    <w:p w14:paraId="42A6791A" w14:textId="77777777" w:rsidR="000E6361" w:rsidRPr="003F6AE7" w:rsidRDefault="000E636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8DA3125" w14:textId="62912873" w:rsidR="00F54F38" w:rsidRPr="003F6AE7" w:rsidRDefault="00D3082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Aber </w:t>
      </w:r>
      <w:r w:rsidR="00021C6D" w:rsidRPr="003F6AE7">
        <w:rPr>
          <w:rFonts w:asciiTheme="minorHAnsi" w:hAnsiTheme="minorHAnsi"/>
        </w:rPr>
        <w:t>so einfach ist es nicht für jeden und jede von uns.</w:t>
      </w:r>
    </w:p>
    <w:p w14:paraId="23122560" w14:textId="36531AAD" w:rsidR="00F54F38" w:rsidRPr="003F6AE7" w:rsidRDefault="000E636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Viele von uns </w:t>
      </w:r>
      <w:r w:rsidR="00FD2FAE" w:rsidRPr="003F6AE7">
        <w:rPr>
          <w:rFonts w:asciiTheme="minorHAnsi" w:hAnsiTheme="minorHAnsi"/>
        </w:rPr>
        <w:t xml:space="preserve">stehen </w:t>
      </w:r>
      <w:proofErr w:type="gramStart"/>
      <w:r w:rsidR="00B63150" w:rsidRPr="003F6AE7">
        <w:rPr>
          <w:rFonts w:asciiTheme="minorHAnsi" w:hAnsiTheme="minorHAnsi"/>
        </w:rPr>
        <w:t>a</w:t>
      </w:r>
      <w:r w:rsidR="00FD2FAE" w:rsidRPr="003F6AE7">
        <w:rPr>
          <w:rFonts w:asciiTheme="minorHAnsi" w:hAnsiTheme="minorHAnsi"/>
        </w:rPr>
        <w:t>lleine</w:t>
      </w:r>
      <w:proofErr w:type="gramEnd"/>
      <w:r w:rsidR="00FD2FAE" w:rsidRPr="003F6AE7">
        <w:rPr>
          <w:rFonts w:asciiTheme="minorHAnsi" w:hAnsiTheme="minorHAnsi"/>
        </w:rPr>
        <w:t xml:space="preserve"> da</w:t>
      </w:r>
      <w:r w:rsidRPr="003F6AE7">
        <w:rPr>
          <w:rFonts w:asciiTheme="minorHAnsi" w:hAnsiTheme="minorHAnsi"/>
        </w:rPr>
        <w:t>.</w:t>
      </w:r>
    </w:p>
    <w:p w14:paraId="5DDE9F84" w14:textId="77777777" w:rsidR="00CD353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7BCABF7" w14:textId="21872626" w:rsidR="002B6C02" w:rsidRPr="003F6AE7" w:rsidRDefault="000E636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Sie haben niemanden, der ihnen </w:t>
      </w:r>
      <w:r w:rsidR="00B63150" w:rsidRPr="003F6AE7">
        <w:rPr>
          <w:rFonts w:asciiTheme="minorHAnsi" w:hAnsiTheme="minorHAnsi"/>
        </w:rPr>
        <w:t>zur Seite steht</w:t>
      </w:r>
      <w:r w:rsidR="00115E45">
        <w:rPr>
          <w:rFonts w:asciiTheme="minorHAnsi" w:hAnsiTheme="minorHAnsi"/>
        </w:rPr>
        <w:t xml:space="preserve"> - o</w:t>
      </w:r>
      <w:r w:rsidRPr="003F6AE7">
        <w:rPr>
          <w:rFonts w:asciiTheme="minorHAnsi" w:hAnsiTheme="minorHAnsi"/>
        </w:rPr>
        <w:t xml:space="preserve">der die Familie wohnt weit </w:t>
      </w:r>
      <w:r w:rsidR="00443BBA">
        <w:rPr>
          <w:rFonts w:asciiTheme="minorHAnsi" w:hAnsiTheme="minorHAnsi"/>
        </w:rPr>
        <w:t>entfernt</w:t>
      </w:r>
      <w:r w:rsidRPr="003F6AE7">
        <w:rPr>
          <w:rFonts w:asciiTheme="minorHAnsi" w:hAnsiTheme="minorHAnsi"/>
        </w:rPr>
        <w:t>.</w:t>
      </w:r>
    </w:p>
    <w:p w14:paraId="7C1E1092" w14:textId="77777777" w:rsidR="002B6C02" w:rsidRPr="003F6AE7" w:rsidRDefault="002B6C02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0D510400" w14:textId="1B30AF6A" w:rsidR="00DA445F" w:rsidRPr="003F6AE7" w:rsidRDefault="00004D4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Oft</w:t>
      </w:r>
      <w:r w:rsidR="003F6AE7">
        <w:rPr>
          <w:rFonts w:asciiTheme="minorHAnsi" w:hAnsiTheme="minorHAnsi"/>
        </w:rPr>
        <w:t xml:space="preserve"> lässt es sich nicht mehr </w:t>
      </w:r>
      <w:r w:rsidR="00115E45">
        <w:rPr>
          <w:rFonts w:asciiTheme="minorHAnsi" w:hAnsiTheme="minorHAnsi"/>
        </w:rPr>
        <w:t>beiseite</w:t>
      </w:r>
      <w:r w:rsidR="003F6AE7">
        <w:rPr>
          <w:rFonts w:asciiTheme="minorHAnsi" w:hAnsiTheme="minorHAnsi"/>
        </w:rPr>
        <w:t xml:space="preserve">schieben, was uns in stillen Stunden </w:t>
      </w:r>
      <w:r w:rsidR="00443BBA">
        <w:rPr>
          <w:rFonts w:asciiTheme="minorHAnsi" w:hAnsiTheme="minorHAnsi"/>
        </w:rPr>
        <w:t>beschäftigt</w:t>
      </w:r>
      <w:r w:rsidR="003F6AE7">
        <w:rPr>
          <w:rFonts w:asciiTheme="minorHAnsi" w:hAnsiTheme="minorHAnsi"/>
        </w:rPr>
        <w:t>:</w:t>
      </w:r>
    </w:p>
    <w:p w14:paraId="67B353DE" w14:textId="56C229DA" w:rsidR="000046AD" w:rsidRPr="003F6AE7" w:rsidRDefault="000046A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  <w:iCs/>
        </w:rPr>
      </w:pPr>
      <w:r w:rsidRPr="003F6AE7">
        <w:rPr>
          <w:rFonts w:asciiTheme="minorHAnsi" w:hAnsiTheme="minorHAnsi"/>
          <w:i/>
          <w:iCs/>
        </w:rPr>
        <w:t xml:space="preserve">Wo gehöre ich hin, </w:t>
      </w:r>
      <w:r w:rsidR="000E6361" w:rsidRPr="003F6AE7">
        <w:rPr>
          <w:rFonts w:asciiTheme="minorHAnsi" w:hAnsiTheme="minorHAnsi"/>
          <w:i/>
          <w:iCs/>
        </w:rPr>
        <w:t>wenn ich alt werde</w:t>
      </w:r>
      <w:r w:rsidR="00443BBA">
        <w:rPr>
          <w:rFonts w:asciiTheme="minorHAnsi" w:hAnsiTheme="minorHAnsi"/>
          <w:i/>
          <w:iCs/>
        </w:rPr>
        <w:t>?</w:t>
      </w:r>
    </w:p>
    <w:p w14:paraId="519C552E" w14:textId="77777777" w:rsidR="00021C6D" w:rsidRPr="003F6AE7" w:rsidRDefault="00021C6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3294EA8" w14:textId="77777777" w:rsidR="006A2AFB" w:rsidRPr="003F6AE7" w:rsidRDefault="006A2AFB" w:rsidP="00AD74DE">
      <w:pPr>
        <w:pStyle w:val="StandardWeb"/>
        <w:spacing w:before="0" w:beforeAutospacing="0" w:after="0" w:afterAutospacing="0" w:line="276" w:lineRule="auto"/>
        <w:rPr>
          <w:rFonts w:asciiTheme="minorHAnsi" w:hAnsiTheme="minorHAnsi"/>
        </w:rPr>
      </w:pPr>
    </w:p>
    <w:p w14:paraId="4579EEAA" w14:textId="71CC8442" w:rsidR="00B63150" w:rsidRPr="003F6AE7" w:rsidRDefault="00B63150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Es ist</w:t>
      </w:r>
      <w:r w:rsidR="00443BBA">
        <w:rPr>
          <w:rFonts w:asciiTheme="minorHAnsi" w:hAnsiTheme="minorHAnsi"/>
        </w:rPr>
        <w:t>,</w:t>
      </w:r>
      <w:r w:rsidRPr="003F6AE7">
        <w:rPr>
          <w:rFonts w:asciiTheme="minorHAnsi" w:hAnsiTheme="minorHAnsi"/>
        </w:rPr>
        <w:t xml:space="preserve"> wie das Leben so spielt.</w:t>
      </w:r>
    </w:p>
    <w:p w14:paraId="5ACA9F7E" w14:textId="63F94162" w:rsidR="000E6361" w:rsidRPr="003F6AE7" w:rsidRDefault="00B63150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Auf der einen Seit</w:t>
      </w:r>
      <w:r w:rsidR="00115E45">
        <w:rPr>
          <w:rFonts w:asciiTheme="minorHAnsi" w:hAnsiTheme="minorHAnsi"/>
        </w:rPr>
        <w:t>e</w:t>
      </w:r>
      <w:r w:rsidRPr="003F6AE7">
        <w:rPr>
          <w:rFonts w:asciiTheme="minorHAnsi" w:hAnsiTheme="minorHAnsi"/>
        </w:rPr>
        <w:t xml:space="preserve"> erfahren wir,</w:t>
      </w:r>
      <w:r w:rsidR="000E6361" w:rsidRPr="003F6AE7">
        <w:rPr>
          <w:rFonts w:asciiTheme="minorHAnsi" w:hAnsiTheme="minorHAnsi"/>
        </w:rPr>
        <w:t xml:space="preserve"> wie schön </w:t>
      </w:r>
      <w:r w:rsidRPr="003F6AE7">
        <w:rPr>
          <w:rFonts w:asciiTheme="minorHAnsi" w:hAnsiTheme="minorHAnsi"/>
        </w:rPr>
        <w:t xml:space="preserve">es ist, wenn wir in unseren Familien </w:t>
      </w:r>
      <w:r w:rsidR="003F6AE7" w:rsidRPr="003F6AE7">
        <w:rPr>
          <w:rFonts w:asciiTheme="minorHAnsi" w:hAnsiTheme="minorHAnsi"/>
        </w:rPr>
        <w:t>zusammenhalten,</w:t>
      </w:r>
      <w:r w:rsidRPr="003F6AE7">
        <w:rPr>
          <w:rFonts w:asciiTheme="minorHAnsi" w:hAnsiTheme="minorHAnsi"/>
        </w:rPr>
        <w:t xml:space="preserve"> auf der anderen Seite erleben wir,</w:t>
      </w:r>
      <w:r w:rsidR="000E6361" w:rsidRPr="003F6AE7">
        <w:rPr>
          <w:rFonts w:asciiTheme="minorHAnsi" w:hAnsiTheme="minorHAnsi"/>
        </w:rPr>
        <w:t xml:space="preserve"> wie </w:t>
      </w:r>
      <w:r w:rsidR="00021C6D" w:rsidRPr="003F6AE7">
        <w:rPr>
          <w:rFonts w:asciiTheme="minorHAnsi" w:hAnsiTheme="minorHAnsi"/>
        </w:rPr>
        <w:t xml:space="preserve">anders es </w:t>
      </w:r>
      <w:r w:rsidR="00FD2FAE" w:rsidRPr="003F6AE7">
        <w:rPr>
          <w:rFonts w:asciiTheme="minorHAnsi" w:hAnsiTheme="minorHAnsi"/>
        </w:rPr>
        <w:t xml:space="preserve">oftmals </w:t>
      </w:r>
      <w:r w:rsidR="00021C6D" w:rsidRPr="003F6AE7">
        <w:rPr>
          <w:rFonts w:asciiTheme="minorHAnsi" w:hAnsiTheme="minorHAnsi"/>
        </w:rPr>
        <w:t>im wirklichen Leben aussieht.</w:t>
      </w:r>
    </w:p>
    <w:p w14:paraId="6983B6AF" w14:textId="159C6DD2" w:rsidR="000E6361" w:rsidRPr="003F6AE7" w:rsidRDefault="000E6361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943297B" w14:textId="34E531F7" w:rsidR="000046AD" w:rsidRPr="003F6AE7" w:rsidRDefault="002B6C02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Vielleicht schwingt </w:t>
      </w:r>
      <w:r w:rsidR="00CD3530" w:rsidRPr="003F6AE7">
        <w:rPr>
          <w:rFonts w:asciiTheme="minorHAnsi" w:hAnsiTheme="minorHAnsi"/>
        </w:rPr>
        <w:t xml:space="preserve">dies </w:t>
      </w:r>
      <w:r w:rsidR="0012264D" w:rsidRPr="003F6AE7">
        <w:rPr>
          <w:rFonts w:asciiTheme="minorHAnsi" w:hAnsiTheme="minorHAnsi"/>
        </w:rPr>
        <w:t>all</w:t>
      </w:r>
      <w:r w:rsidR="00021C6D" w:rsidRPr="003F6AE7">
        <w:rPr>
          <w:rFonts w:asciiTheme="minorHAnsi" w:hAnsiTheme="minorHAnsi"/>
        </w:rPr>
        <w:t xml:space="preserve">es mit, was wir mit unserer eigenen Familie </w:t>
      </w:r>
      <w:r w:rsidR="00FD2FAE" w:rsidRPr="003F6AE7">
        <w:rPr>
          <w:rFonts w:asciiTheme="minorHAnsi" w:hAnsiTheme="minorHAnsi"/>
        </w:rPr>
        <w:t>an Gutem und weniger Gutem erlebt</w:t>
      </w:r>
      <w:r w:rsidR="00021C6D" w:rsidRPr="003F6AE7">
        <w:rPr>
          <w:rFonts w:asciiTheme="minorHAnsi" w:hAnsiTheme="minorHAnsi"/>
        </w:rPr>
        <w:t xml:space="preserve"> haben, wenn Jesus über seine eigene Familie </w:t>
      </w:r>
      <w:r w:rsidR="00AD234B" w:rsidRPr="003F6AE7">
        <w:rPr>
          <w:rFonts w:asciiTheme="minorHAnsi" w:hAnsiTheme="minorHAnsi"/>
        </w:rPr>
        <w:t xml:space="preserve">im Evangelium von Markus </w:t>
      </w:r>
      <w:r w:rsidR="00021C6D" w:rsidRPr="003F6AE7">
        <w:rPr>
          <w:rFonts w:asciiTheme="minorHAnsi" w:hAnsiTheme="minorHAnsi"/>
        </w:rPr>
        <w:t xml:space="preserve">spricht: </w:t>
      </w:r>
    </w:p>
    <w:p w14:paraId="150784C9" w14:textId="77777777" w:rsidR="00AD234B" w:rsidRPr="003F6AE7" w:rsidRDefault="00AD234B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</w:p>
    <w:p w14:paraId="52C2FC92" w14:textId="2643E07B" w:rsidR="000046AD" w:rsidRPr="003F6AE7" w:rsidRDefault="000046AD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Wer ist meine Mutter</w:t>
      </w:r>
      <w:r w:rsidR="00AD74DE" w:rsidRPr="003F6AE7">
        <w:rPr>
          <w:rFonts w:asciiTheme="minorHAnsi" w:hAnsiTheme="minorHAnsi"/>
          <w:i/>
        </w:rPr>
        <w:t xml:space="preserve"> </w:t>
      </w:r>
      <w:r w:rsidRPr="003F6AE7">
        <w:rPr>
          <w:rFonts w:asciiTheme="minorHAnsi" w:hAnsiTheme="minorHAnsi"/>
          <w:i/>
        </w:rPr>
        <w:t>und wer sind meine Brüder?«</w:t>
      </w:r>
    </w:p>
    <w:p w14:paraId="141F39C1" w14:textId="684D3111" w:rsidR="000046AD" w:rsidRPr="003F6AE7" w:rsidRDefault="000046AD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34Und er blickte die Leute an,</w:t>
      </w:r>
      <w:r w:rsidR="00AD74DE" w:rsidRPr="003F6AE7">
        <w:rPr>
          <w:rFonts w:asciiTheme="minorHAnsi" w:hAnsiTheme="minorHAnsi"/>
          <w:i/>
        </w:rPr>
        <w:t xml:space="preserve"> </w:t>
      </w:r>
      <w:r w:rsidRPr="003F6AE7">
        <w:rPr>
          <w:rFonts w:asciiTheme="minorHAnsi" w:hAnsiTheme="minorHAnsi"/>
          <w:i/>
        </w:rPr>
        <w:t>die rings um ihn saßen,</w:t>
      </w:r>
    </w:p>
    <w:p w14:paraId="0CF75185" w14:textId="77777777" w:rsidR="000046AD" w:rsidRPr="003F6AE7" w:rsidRDefault="000046AD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und sagte:</w:t>
      </w:r>
    </w:p>
    <w:p w14:paraId="06FF1BD5" w14:textId="77777777" w:rsidR="000046AD" w:rsidRPr="003F6AE7" w:rsidRDefault="000046AD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»Das sind meine Mutter und meine Brüder!</w:t>
      </w:r>
    </w:p>
    <w:p w14:paraId="1654023D" w14:textId="0D97111F" w:rsidR="000046AD" w:rsidRPr="003F6AE7" w:rsidRDefault="000046AD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35Wer tut, was Gott will,</w:t>
      </w:r>
      <w:r w:rsidR="00AD74DE" w:rsidRPr="003F6AE7">
        <w:rPr>
          <w:rFonts w:asciiTheme="minorHAnsi" w:hAnsiTheme="minorHAnsi"/>
          <w:i/>
        </w:rPr>
        <w:t xml:space="preserve"> </w:t>
      </w:r>
      <w:r w:rsidRPr="003F6AE7">
        <w:rPr>
          <w:rFonts w:asciiTheme="minorHAnsi" w:hAnsiTheme="minorHAnsi"/>
          <w:i/>
        </w:rPr>
        <w:t>der ist mein Bruder, meine Schwester und meine Mutter.«</w:t>
      </w:r>
    </w:p>
    <w:p w14:paraId="49A393DF" w14:textId="5DBA0EF6" w:rsidR="000046AD" w:rsidRPr="003F6AE7" w:rsidRDefault="000046AD" w:rsidP="00021C6D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43BDA11" w14:textId="77777777" w:rsidR="002B6C02" w:rsidRDefault="002B6C02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E5CD935" w14:textId="77777777" w:rsid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EB3CEBB" w14:textId="77777777" w:rsid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7601317" w14:textId="77777777" w:rsid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3335A84" w14:textId="77777777" w:rsidR="003F6AE7" w:rsidRPr="003F6AE7" w:rsidRDefault="003F6AE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04B7ABA" w14:textId="77777777" w:rsidR="00B6315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Mich </w:t>
      </w:r>
      <w:r w:rsidR="00B63150" w:rsidRPr="003F6AE7">
        <w:rPr>
          <w:rFonts w:asciiTheme="minorHAnsi" w:hAnsiTheme="minorHAnsi"/>
        </w:rPr>
        <w:t xml:space="preserve">persönlich </w:t>
      </w:r>
      <w:r w:rsidRPr="003F6AE7">
        <w:rPr>
          <w:rFonts w:asciiTheme="minorHAnsi" w:hAnsiTheme="minorHAnsi"/>
        </w:rPr>
        <w:t>wundert es</w:t>
      </w:r>
      <w:r w:rsidR="00B63150" w:rsidRPr="003F6AE7">
        <w:rPr>
          <w:rFonts w:asciiTheme="minorHAnsi" w:hAnsiTheme="minorHAnsi"/>
        </w:rPr>
        <w:t>, wie Jesus über seine eigene Familie spricht.</w:t>
      </w:r>
      <w:r w:rsidRPr="003F6AE7">
        <w:rPr>
          <w:rFonts w:asciiTheme="minorHAnsi" w:hAnsiTheme="minorHAnsi"/>
        </w:rPr>
        <w:t xml:space="preserve"> </w:t>
      </w:r>
    </w:p>
    <w:p w14:paraId="7F1ED88D" w14:textId="66DCBC53" w:rsidR="002B6C02" w:rsidRPr="003F6AE7" w:rsidRDefault="00B6315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Er ist in einer großen Familie mit vielen Geschwistern aufgewachsen. </w:t>
      </w:r>
    </w:p>
    <w:p w14:paraId="2FBCEA0B" w14:textId="77777777" w:rsidR="00AD234B" w:rsidRPr="003F6AE7" w:rsidRDefault="00AD234B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7FB174D" w14:textId="4CDCD105" w:rsidR="0012264D" w:rsidRPr="003F6AE7" w:rsidRDefault="0012264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Der Evangelist Markus erzählt, dass Jesus vier Brüder und Schwestern hatte.</w:t>
      </w:r>
    </w:p>
    <w:p w14:paraId="16AABD95" w14:textId="52B8D72F" w:rsidR="00886EF2" w:rsidRPr="003F6AE7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Es </w:t>
      </w:r>
      <w:r w:rsidR="00004D49">
        <w:rPr>
          <w:rFonts w:asciiTheme="minorHAnsi" w:hAnsiTheme="minorHAnsi"/>
        </w:rPr>
        <w:t>fällt zumindest mir persönlich auf</w:t>
      </w:r>
      <w:r>
        <w:rPr>
          <w:rFonts w:asciiTheme="minorHAnsi" w:hAnsiTheme="minorHAnsi"/>
        </w:rPr>
        <w:t xml:space="preserve">; </w:t>
      </w:r>
      <w:r w:rsidR="0012264D" w:rsidRPr="003F6AE7">
        <w:rPr>
          <w:rFonts w:asciiTheme="minorHAnsi" w:hAnsiTheme="minorHAnsi"/>
        </w:rPr>
        <w:t>Jesus</w:t>
      </w:r>
      <w:r w:rsidR="00F21A4C">
        <w:rPr>
          <w:rFonts w:asciiTheme="minorHAnsi" w:hAnsiTheme="minorHAnsi"/>
        </w:rPr>
        <w:t xml:space="preserve"> selbst berichtet</w:t>
      </w:r>
      <w:r w:rsidR="00886EF2" w:rsidRPr="003F6AE7">
        <w:rPr>
          <w:rFonts w:asciiTheme="minorHAnsi" w:hAnsiTheme="minorHAnsi"/>
        </w:rPr>
        <w:t xml:space="preserve"> </w:t>
      </w:r>
      <w:r w:rsidR="002A34B0" w:rsidRPr="003F6AE7">
        <w:rPr>
          <w:rFonts w:asciiTheme="minorHAnsi" w:hAnsiTheme="minorHAnsi"/>
        </w:rPr>
        <w:t>eher</w:t>
      </w:r>
      <w:r w:rsidR="00CD3530" w:rsidRPr="003F6AE7">
        <w:rPr>
          <w:rFonts w:asciiTheme="minorHAnsi" w:hAnsiTheme="minorHAnsi"/>
        </w:rPr>
        <w:t xml:space="preserve"> </w:t>
      </w:r>
      <w:r w:rsidR="00FD2FAE" w:rsidRPr="003F6AE7">
        <w:rPr>
          <w:rFonts w:asciiTheme="minorHAnsi" w:hAnsiTheme="minorHAnsi"/>
        </w:rPr>
        <w:t>zurückhaltend</w:t>
      </w:r>
      <w:r w:rsidR="00886EF2" w:rsidRPr="003F6AE7">
        <w:rPr>
          <w:rFonts w:asciiTheme="minorHAnsi" w:hAnsiTheme="minorHAnsi"/>
        </w:rPr>
        <w:t xml:space="preserve"> </w:t>
      </w:r>
      <w:r w:rsidR="00AD234B" w:rsidRPr="003F6AE7">
        <w:rPr>
          <w:rFonts w:asciiTheme="minorHAnsi" w:hAnsiTheme="minorHAnsi"/>
        </w:rPr>
        <w:t>von seiner Familie</w:t>
      </w:r>
      <w:r w:rsidR="00886EF2" w:rsidRPr="003F6AE7">
        <w:rPr>
          <w:rFonts w:asciiTheme="minorHAnsi" w:hAnsiTheme="minorHAnsi"/>
        </w:rPr>
        <w:t>.</w:t>
      </w:r>
    </w:p>
    <w:p w14:paraId="39380B42" w14:textId="77777777" w:rsidR="00FD2FAE" w:rsidRPr="003F6AE7" w:rsidRDefault="00FD2FA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2546396" w14:textId="438D6762" w:rsidR="00FD2FAE" w:rsidRDefault="00B6315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Ansonsten</w:t>
      </w:r>
      <w:r w:rsidR="00886EF2" w:rsidRPr="003F6AE7">
        <w:rPr>
          <w:rFonts w:asciiTheme="minorHAnsi" w:hAnsiTheme="minorHAnsi"/>
        </w:rPr>
        <w:t xml:space="preserve"> </w:t>
      </w:r>
      <w:r w:rsidR="00FD2FAE" w:rsidRPr="003F6AE7">
        <w:rPr>
          <w:rFonts w:asciiTheme="minorHAnsi" w:hAnsiTheme="minorHAnsi"/>
        </w:rPr>
        <w:t xml:space="preserve">erleben wir Jesus </w:t>
      </w:r>
      <w:r w:rsidR="002A34B0" w:rsidRPr="003F6AE7">
        <w:rPr>
          <w:rFonts w:asciiTheme="minorHAnsi" w:hAnsiTheme="minorHAnsi"/>
        </w:rPr>
        <w:t>in den biblischen Erzählungen</w:t>
      </w:r>
      <w:r w:rsidR="00443BBA">
        <w:rPr>
          <w:rFonts w:asciiTheme="minorHAnsi" w:hAnsiTheme="minorHAnsi"/>
        </w:rPr>
        <w:t xml:space="preserve"> anders.</w:t>
      </w:r>
    </w:p>
    <w:p w14:paraId="53D2D5B8" w14:textId="35CF90C3" w:rsidR="00443BBA" w:rsidRPr="003F6AE7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Er ist den Menschen zugewandt</w:t>
      </w:r>
    </w:p>
    <w:p w14:paraId="7FD98CE7" w14:textId="023FA962" w:rsidR="0012264D" w:rsidRPr="003F6AE7" w:rsidRDefault="002A34B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Er nimmt sich </w:t>
      </w:r>
      <w:r w:rsidR="00CD3530" w:rsidRPr="003F6AE7">
        <w:rPr>
          <w:rFonts w:asciiTheme="minorHAnsi" w:hAnsiTheme="minorHAnsi"/>
        </w:rPr>
        <w:t xml:space="preserve">Zeit </w:t>
      </w:r>
      <w:r w:rsidRPr="003F6AE7">
        <w:rPr>
          <w:rFonts w:asciiTheme="minorHAnsi" w:hAnsiTheme="minorHAnsi"/>
        </w:rPr>
        <w:t>für diejenigen, die ihn aufsuchen</w:t>
      </w:r>
      <w:r w:rsidR="00FD2FAE" w:rsidRPr="003F6AE7">
        <w:rPr>
          <w:rFonts w:asciiTheme="minorHAnsi" w:hAnsiTheme="minorHAnsi"/>
        </w:rPr>
        <w:t>.</w:t>
      </w:r>
    </w:p>
    <w:p w14:paraId="3E7C53F1" w14:textId="77777777" w:rsidR="00AD234B" w:rsidRPr="003F6AE7" w:rsidRDefault="00AD234B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030DE1B2" w14:textId="56530691" w:rsidR="002B6C02" w:rsidRPr="003F6AE7" w:rsidRDefault="00004D4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Wie er aufgetreten ist, d</w:t>
      </w:r>
      <w:r w:rsidR="0012264D" w:rsidRPr="003F6AE7">
        <w:rPr>
          <w:rFonts w:asciiTheme="minorHAnsi" w:hAnsiTheme="minorHAnsi"/>
        </w:rPr>
        <w:t xml:space="preserve">as </w:t>
      </w:r>
      <w:r w:rsidR="003F6AE7">
        <w:rPr>
          <w:rFonts w:asciiTheme="minorHAnsi" w:hAnsiTheme="minorHAnsi"/>
        </w:rPr>
        <w:t xml:space="preserve">hat </w:t>
      </w:r>
      <w:r w:rsidR="00443BBA">
        <w:rPr>
          <w:rFonts w:asciiTheme="minorHAnsi" w:hAnsiTheme="minorHAnsi"/>
        </w:rPr>
        <w:t>er sicherlich auch von seiner Familie gelernt.</w:t>
      </w:r>
    </w:p>
    <w:p w14:paraId="042F10F3" w14:textId="77777777" w:rsidR="0012264D" w:rsidRPr="003F6AE7" w:rsidRDefault="0012264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24D45E6" w14:textId="004AFFD8" w:rsidR="004C1ABC" w:rsidRPr="003F6AE7" w:rsidRDefault="000E170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H</w:t>
      </w:r>
      <w:r w:rsidR="0012264D" w:rsidRPr="003F6AE7">
        <w:rPr>
          <w:rFonts w:asciiTheme="minorHAnsi" w:hAnsiTheme="minorHAnsi"/>
        </w:rPr>
        <w:t xml:space="preserve">ören </w:t>
      </w:r>
      <w:r w:rsidR="00AD234B" w:rsidRPr="003F6AE7">
        <w:rPr>
          <w:rFonts w:asciiTheme="minorHAnsi" w:hAnsiTheme="minorHAnsi"/>
        </w:rPr>
        <w:t>nochmals</w:t>
      </w:r>
      <w:r w:rsidR="0012264D" w:rsidRPr="003F6AE7">
        <w:rPr>
          <w:rFonts w:asciiTheme="minorHAnsi" w:hAnsiTheme="minorHAnsi"/>
        </w:rPr>
        <w:t xml:space="preserve"> hin, </w:t>
      </w:r>
      <w:r w:rsidR="00AD234B" w:rsidRPr="003F6AE7">
        <w:rPr>
          <w:rFonts w:asciiTheme="minorHAnsi" w:hAnsiTheme="minorHAnsi"/>
        </w:rPr>
        <w:t>wie</w:t>
      </w:r>
      <w:r w:rsidR="006A2AFB" w:rsidRPr="003F6AE7">
        <w:rPr>
          <w:rFonts w:asciiTheme="minorHAnsi" w:hAnsiTheme="minorHAnsi"/>
        </w:rPr>
        <w:t xml:space="preserve"> Jesus </w:t>
      </w:r>
      <w:r w:rsidR="0012264D" w:rsidRPr="003F6AE7">
        <w:rPr>
          <w:rFonts w:asciiTheme="minorHAnsi" w:hAnsiTheme="minorHAnsi"/>
        </w:rPr>
        <w:t xml:space="preserve">seine Familie </w:t>
      </w:r>
      <w:r w:rsidR="00AD234B" w:rsidRPr="003F6AE7">
        <w:rPr>
          <w:rFonts w:asciiTheme="minorHAnsi" w:hAnsiTheme="minorHAnsi"/>
        </w:rPr>
        <w:t>beschreibt</w:t>
      </w:r>
      <w:r w:rsidR="0012264D" w:rsidRPr="003F6AE7">
        <w:rPr>
          <w:rFonts w:asciiTheme="minorHAnsi" w:hAnsiTheme="minorHAnsi"/>
        </w:rPr>
        <w:t>:</w:t>
      </w:r>
    </w:p>
    <w:p w14:paraId="277F3A50" w14:textId="77777777" w:rsidR="002B6C02" w:rsidRPr="003F6AE7" w:rsidRDefault="002B6C02" w:rsidP="00AD234B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»Das sind meine Mutter und meine Brüder!</w:t>
      </w:r>
    </w:p>
    <w:p w14:paraId="56ECD3D8" w14:textId="77777777" w:rsidR="002B6C02" w:rsidRPr="003F6AE7" w:rsidRDefault="002B6C02" w:rsidP="00AD234B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</w:rPr>
      </w:pPr>
      <w:r w:rsidRPr="003F6AE7">
        <w:rPr>
          <w:rFonts w:asciiTheme="minorHAnsi" w:hAnsiTheme="minorHAnsi"/>
          <w:i/>
        </w:rPr>
        <w:t>35Wer tut, was Gott will, der ist mein Bruder, meine Schwester und meine Mutter.«</w:t>
      </w:r>
    </w:p>
    <w:p w14:paraId="5687FBEE" w14:textId="77777777" w:rsidR="002B6C02" w:rsidRPr="003F6AE7" w:rsidRDefault="002B6C02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4EA7F14" w14:textId="77777777" w:rsidR="00CD353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9B54E58" w14:textId="03EFD6F4" w:rsidR="004C1ABC" w:rsidRPr="003F6AE7" w:rsidRDefault="004C1AB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Aus vielen anderen Begegnungen mit seiner Mutter und seinen Brüdern wird </w:t>
      </w:r>
      <w:r w:rsidR="00AA0E43" w:rsidRPr="003F6AE7">
        <w:rPr>
          <w:rFonts w:asciiTheme="minorHAnsi" w:hAnsiTheme="minorHAnsi"/>
        </w:rPr>
        <w:t>für mich ersichtlich</w:t>
      </w:r>
      <w:r w:rsidRPr="003F6AE7">
        <w:rPr>
          <w:rFonts w:asciiTheme="minorHAnsi" w:hAnsiTheme="minorHAnsi"/>
        </w:rPr>
        <w:t xml:space="preserve">, dass er sehr wohl wusste, was er </w:t>
      </w:r>
      <w:r w:rsidR="00431C70" w:rsidRPr="003F6AE7">
        <w:rPr>
          <w:rFonts w:asciiTheme="minorHAnsi" w:hAnsiTheme="minorHAnsi"/>
        </w:rPr>
        <w:t xml:space="preserve">an </w:t>
      </w:r>
      <w:r w:rsidRPr="003F6AE7">
        <w:rPr>
          <w:rFonts w:asciiTheme="minorHAnsi" w:hAnsiTheme="minorHAnsi"/>
        </w:rPr>
        <w:t xml:space="preserve">seiner </w:t>
      </w:r>
      <w:r w:rsidR="0012264D" w:rsidRPr="003F6AE7">
        <w:rPr>
          <w:rFonts w:asciiTheme="minorHAnsi" w:hAnsiTheme="minorHAnsi"/>
        </w:rPr>
        <w:t xml:space="preserve">Mutter und seinen Brüdern und Schwestern </w:t>
      </w:r>
      <w:r w:rsidR="00431C70" w:rsidRPr="003F6AE7">
        <w:rPr>
          <w:rFonts w:asciiTheme="minorHAnsi" w:hAnsiTheme="minorHAnsi"/>
        </w:rPr>
        <w:t>schätzte</w:t>
      </w:r>
      <w:r w:rsidR="0012264D" w:rsidRPr="003F6AE7">
        <w:rPr>
          <w:rFonts w:asciiTheme="minorHAnsi" w:hAnsiTheme="minorHAnsi"/>
        </w:rPr>
        <w:t>.</w:t>
      </w:r>
    </w:p>
    <w:p w14:paraId="09A37279" w14:textId="76660741" w:rsidR="004C1ABC" w:rsidRPr="003F6AE7" w:rsidRDefault="004C1AB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3314106" w14:textId="4B838989" w:rsidR="004C1ABC" w:rsidRPr="003F6AE7" w:rsidRDefault="00431C7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Nachdem er gestorben war, leiteten s</w:t>
      </w:r>
      <w:r w:rsidR="0012264D" w:rsidRPr="003F6AE7">
        <w:rPr>
          <w:rFonts w:asciiTheme="minorHAnsi" w:hAnsiTheme="minorHAnsi"/>
        </w:rPr>
        <w:t xml:space="preserve">ein </w:t>
      </w:r>
      <w:r w:rsidRPr="003F6AE7">
        <w:rPr>
          <w:rFonts w:asciiTheme="minorHAnsi" w:hAnsiTheme="minorHAnsi"/>
        </w:rPr>
        <w:t xml:space="preserve">leiblicher </w:t>
      </w:r>
      <w:r w:rsidR="0012264D" w:rsidRPr="003F6AE7">
        <w:rPr>
          <w:rFonts w:asciiTheme="minorHAnsi" w:hAnsiTheme="minorHAnsi"/>
        </w:rPr>
        <w:t>Br</w:t>
      </w:r>
      <w:r w:rsidRPr="003F6AE7">
        <w:rPr>
          <w:rFonts w:asciiTheme="minorHAnsi" w:hAnsiTheme="minorHAnsi"/>
        </w:rPr>
        <w:t>u</w:t>
      </w:r>
      <w:r w:rsidR="0012264D" w:rsidRPr="003F6AE7">
        <w:rPr>
          <w:rFonts w:asciiTheme="minorHAnsi" w:hAnsiTheme="minorHAnsi"/>
        </w:rPr>
        <w:t xml:space="preserve">der </w:t>
      </w:r>
      <w:r w:rsidRPr="003F6AE7">
        <w:rPr>
          <w:rFonts w:asciiTheme="minorHAnsi" w:hAnsiTheme="minorHAnsi"/>
        </w:rPr>
        <w:t xml:space="preserve">Jakobus </w:t>
      </w:r>
      <w:r w:rsidR="0012264D" w:rsidRPr="003F6AE7">
        <w:rPr>
          <w:rFonts w:asciiTheme="minorHAnsi" w:hAnsiTheme="minorHAnsi"/>
        </w:rPr>
        <w:t>und seine Mutter</w:t>
      </w:r>
      <w:r w:rsidRPr="003F6AE7">
        <w:rPr>
          <w:rFonts w:asciiTheme="minorHAnsi" w:hAnsiTheme="minorHAnsi"/>
        </w:rPr>
        <w:t xml:space="preserve"> </w:t>
      </w:r>
      <w:r w:rsidR="00CD3530" w:rsidRPr="003F6AE7">
        <w:rPr>
          <w:rFonts w:asciiTheme="minorHAnsi" w:hAnsiTheme="minorHAnsi"/>
        </w:rPr>
        <w:t xml:space="preserve">Maria </w:t>
      </w:r>
      <w:r w:rsidRPr="003F6AE7">
        <w:rPr>
          <w:rFonts w:asciiTheme="minorHAnsi" w:hAnsiTheme="minorHAnsi"/>
        </w:rPr>
        <w:t xml:space="preserve">die </w:t>
      </w:r>
      <w:r w:rsidR="0012264D" w:rsidRPr="003F6AE7">
        <w:rPr>
          <w:rFonts w:asciiTheme="minorHAnsi" w:hAnsiTheme="minorHAnsi"/>
        </w:rPr>
        <w:t>Kirchengemeinde in Jerusalem.</w:t>
      </w:r>
    </w:p>
    <w:p w14:paraId="191A5933" w14:textId="297C686F" w:rsidR="00431C7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Sie sind in seine Fußstapfen getreten.</w:t>
      </w:r>
    </w:p>
    <w:p w14:paraId="65763919" w14:textId="77777777" w:rsidR="00CD353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6EB9924C" w14:textId="581CD723" w:rsidR="00431C70" w:rsidRPr="003F6AE7" w:rsidRDefault="00AA0E43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Das kann ich mir nicht anders erklären, als dass sie sich </w:t>
      </w:r>
      <w:r w:rsidR="00431C70" w:rsidRPr="003F6AE7">
        <w:rPr>
          <w:rFonts w:asciiTheme="minorHAnsi" w:hAnsiTheme="minorHAnsi"/>
        </w:rPr>
        <w:t xml:space="preserve">sehr </w:t>
      </w:r>
      <w:proofErr w:type="gramStart"/>
      <w:r w:rsidRPr="003F6AE7">
        <w:rPr>
          <w:rFonts w:asciiTheme="minorHAnsi" w:hAnsiTheme="minorHAnsi"/>
        </w:rPr>
        <w:t>nahe standen</w:t>
      </w:r>
      <w:proofErr w:type="gramEnd"/>
      <w:r w:rsidR="00431C70" w:rsidRPr="003F6AE7">
        <w:rPr>
          <w:rFonts w:asciiTheme="minorHAnsi" w:hAnsiTheme="minorHAnsi"/>
        </w:rPr>
        <w:t>.</w:t>
      </w:r>
    </w:p>
    <w:p w14:paraId="1AF1745C" w14:textId="3F1DB2DC" w:rsidR="004C1ABC" w:rsidRPr="003F6AE7" w:rsidRDefault="002A34B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S</w:t>
      </w:r>
      <w:r w:rsidR="00AA0E43" w:rsidRPr="003F6AE7">
        <w:rPr>
          <w:rFonts w:asciiTheme="minorHAnsi" w:hAnsiTheme="minorHAnsi"/>
        </w:rPr>
        <w:t xml:space="preserve">eine Mutter </w:t>
      </w:r>
      <w:r w:rsidRPr="003F6AE7">
        <w:rPr>
          <w:rFonts w:asciiTheme="minorHAnsi" w:hAnsiTheme="minorHAnsi"/>
        </w:rPr>
        <w:t xml:space="preserve">Maria </w:t>
      </w:r>
      <w:r w:rsidR="00AA0E43" w:rsidRPr="003F6AE7">
        <w:rPr>
          <w:rFonts w:asciiTheme="minorHAnsi" w:hAnsiTheme="minorHAnsi"/>
        </w:rPr>
        <w:t xml:space="preserve">und sein Bruder </w:t>
      </w:r>
      <w:r w:rsidRPr="003F6AE7">
        <w:rPr>
          <w:rFonts w:asciiTheme="minorHAnsi" w:hAnsiTheme="minorHAnsi"/>
        </w:rPr>
        <w:t xml:space="preserve">Jakobus hätten wohl kaum </w:t>
      </w:r>
      <w:r w:rsidR="00431C70" w:rsidRPr="003F6AE7">
        <w:rPr>
          <w:rFonts w:asciiTheme="minorHAnsi" w:hAnsiTheme="minorHAnsi"/>
        </w:rPr>
        <w:t xml:space="preserve">fortgeführt, was Jesus angefangen hat. </w:t>
      </w:r>
    </w:p>
    <w:p w14:paraId="4FB80831" w14:textId="77777777" w:rsidR="00431C70" w:rsidRPr="003F6AE7" w:rsidRDefault="00431C7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3DC5C61" w14:textId="77777777" w:rsidR="00CD3530" w:rsidRPr="003F6AE7" w:rsidRDefault="00CD353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1B77A17" w14:textId="77777777" w:rsidR="00115E45" w:rsidRDefault="00115E45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3F13C30" w14:textId="77777777" w:rsidR="00443BBA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3C08D6B" w14:textId="77777777" w:rsidR="00443BBA" w:rsidRDefault="00443BB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9D5D282" w14:textId="689EEB94" w:rsidR="004C1ABC" w:rsidRPr="003F6AE7" w:rsidRDefault="00431C7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Jesus war s</w:t>
      </w:r>
      <w:r w:rsidR="0012264D" w:rsidRPr="003F6AE7">
        <w:rPr>
          <w:rFonts w:asciiTheme="minorHAnsi" w:hAnsiTheme="minorHAnsi"/>
        </w:rPr>
        <w:t>eine</w:t>
      </w:r>
      <w:r w:rsidR="004C1ABC" w:rsidRPr="003F6AE7">
        <w:rPr>
          <w:rFonts w:asciiTheme="minorHAnsi" w:hAnsiTheme="minorHAnsi"/>
        </w:rPr>
        <w:t xml:space="preserve"> Familie</w:t>
      </w:r>
      <w:r w:rsidR="006A3549" w:rsidRPr="003F6AE7">
        <w:rPr>
          <w:rFonts w:asciiTheme="minorHAnsi" w:hAnsiTheme="minorHAnsi"/>
        </w:rPr>
        <w:t xml:space="preserve"> </w:t>
      </w:r>
      <w:r w:rsidR="0012264D" w:rsidRPr="003F6AE7">
        <w:rPr>
          <w:rFonts w:asciiTheme="minorHAnsi" w:hAnsiTheme="minorHAnsi"/>
        </w:rPr>
        <w:t>wichtig</w:t>
      </w:r>
      <w:r w:rsidR="006A3549" w:rsidRPr="003F6AE7">
        <w:rPr>
          <w:rFonts w:asciiTheme="minorHAnsi" w:hAnsiTheme="minorHAnsi"/>
        </w:rPr>
        <w:t>.</w:t>
      </w:r>
    </w:p>
    <w:p w14:paraId="07574020" w14:textId="438B44B5" w:rsidR="008515A4" w:rsidRPr="003F6AE7" w:rsidRDefault="0012264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Er </w:t>
      </w:r>
      <w:r w:rsidR="00AA0E43" w:rsidRPr="003F6AE7">
        <w:rPr>
          <w:rFonts w:asciiTheme="minorHAnsi" w:hAnsiTheme="minorHAnsi"/>
        </w:rPr>
        <w:t xml:space="preserve">war </w:t>
      </w:r>
      <w:r w:rsidR="00004D49">
        <w:rPr>
          <w:rFonts w:asciiTheme="minorHAnsi" w:hAnsiTheme="minorHAnsi"/>
        </w:rPr>
        <w:t xml:space="preserve">von klein auf </w:t>
      </w:r>
      <w:r w:rsidR="00AA0E43" w:rsidRPr="003F6AE7">
        <w:rPr>
          <w:rFonts w:asciiTheme="minorHAnsi" w:hAnsiTheme="minorHAnsi"/>
        </w:rPr>
        <w:t>in sie eingebunden.</w:t>
      </w:r>
    </w:p>
    <w:p w14:paraId="7D728DA3" w14:textId="2D781C6D" w:rsidR="002A34B0" w:rsidRPr="003F6AE7" w:rsidRDefault="000E170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Doch es zeichnet ihn aus, dass er</w:t>
      </w:r>
      <w:r w:rsidR="002A34B0" w:rsidRPr="003F6AE7">
        <w:rPr>
          <w:rFonts w:asciiTheme="minorHAnsi" w:hAnsiTheme="minorHAnsi"/>
        </w:rPr>
        <w:t xml:space="preserve"> über </w:t>
      </w:r>
      <w:r w:rsidR="00F21A4C">
        <w:rPr>
          <w:rFonts w:asciiTheme="minorHAnsi" w:hAnsiTheme="minorHAnsi"/>
        </w:rPr>
        <w:t>seine</w:t>
      </w:r>
      <w:r w:rsidR="002A34B0" w:rsidRPr="003F6AE7">
        <w:rPr>
          <w:rFonts w:asciiTheme="minorHAnsi" w:hAnsiTheme="minorHAnsi"/>
        </w:rPr>
        <w:t xml:space="preserve"> eigene Familie hinaus</w:t>
      </w:r>
      <w:r>
        <w:rPr>
          <w:rFonts w:asciiTheme="minorHAnsi" w:hAnsiTheme="minorHAnsi"/>
        </w:rPr>
        <w:t>schaut.</w:t>
      </w:r>
    </w:p>
    <w:p w14:paraId="5E2CF0AB" w14:textId="77777777" w:rsidR="002A34B0" w:rsidRPr="003F6AE7" w:rsidRDefault="002A34B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8864343" w14:textId="4F70AA14" w:rsidR="0012264D" w:rsidRPr="003F6AE7" w:rsidRDefault="0012264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</w:t>
      </w:r>
      <w:r w:rsidR="00004D49">
        <w:rPr>
          <w:rFonts w:asciiTheme="minorHAnsi" w:hAnsiTheme="minorHAnsi"/>
        </w:rPr>
        <w:t xml:space="preserve">Menschen </w:t>
      </w:r>
      <w:r w:rsidR="00004D49" w:rsidRPr="003F6AE7">
        <w:rPr>
          <w:rFonts w:asciiTheme="minorHAnsi" w:hAnsiTheme="minorHAnsi"/>
        </w:rPr>
        <w:t>sind Kinder von Gott</w:t>
      </w:r>
      <w:r w:rsidR="00004D49">
        <w:rPr>
          <w:rFonts w:asciiTheme="minorHAnsi" w:hAnsiTheme="minorHAnsi"/>
        </w:rPr>
        <w:t>, egal woher wir kommen, woher wir abstammen</w:t>
      </w:r>
      <w:r w:rsidRPr="003F6AE7">
        <w:rPr>
          <w:rFonts w:asciiTheme="minorHAnsi" w:hAnsiTheme="minorHAnsi"/>
        </w:rPr>
        <w:t>.</w:t>
      </w:r>
    </w:p>
    <w:p w14:paraId="36BD5515" w14:textId="33F92919" w:rsidR="00431C70" w:rsidRPr="003F6AE7" w:rsidRDefault="008E4A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Wir gehören zu</w:t>
      </w:r>
      <w:r w:rsidR="00AA0E43" w:rsidRPr="003F6AE7">
        <w:rPr>
          <w:rFonts w:asciiTheme="minorHAnsi" w:hAnsiTheme="minorHAnsi"/>
        </w:rPr>
        <w:t>r</w:t>
      </w:r>
      <w:r w:rsidRPr="003F6AE7">
        <w:rPr>
          <w:rFonts w:asciiTheme="minorHAnsi" w:hAnsiTheme="minorHAnsi"/>
        </w:rPr>
        <w:t xml:space="preserve"> Familie</w:t>
      </w:r>
      <w:r w:rsidR="00AA0E43" w:rsidRPr="003F6AE7">
        <w:rPr>
          <w:rFonts w:asciiTheme="minorHAnsi" w:hAnsiTheme="minorHAnsi"/>
        </w:rPr>
        <w:t xml:space="preserve"> von Gott</w:t>
      </w:r>
      <w:r w:rsidRPr="003F6AE7">
        <w:rPr>
          <w:rFonts w:asciiTheme="minorHAnsi" w:hAnsiTheme="minorHAnsi"/>
        </w:rPr>
        <w:t>.</w:t>
      </w:r>
    </w:p>
    <w:p w14:paraId="4561D8E3" w14:textId="6325C578" w:rsidR="008E4A9E" w:rsidRPr="003F6AE7" w:rsidRDefault="008E4A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Wir sind Brüder und Schwestern von Jesus Christus.</w:t>
      </w:r>
    </w:p>
    <w:p w14:paraId="66065DC7" w14:textId="77777777" w:rsidR="008E4A9E" w:rsidRPr="003F6AE7" w:rsidRDefault="008E4A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8AD12D5" w14:textId="4C277A57" w:rsidR="00550888" w:rsidRPr="003F6AE7" w:rsidRDefault="002A34B0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Sobald</w:t>
      </w:r>
      <w:r w:rsidR="00550888" w:rsidRPr="003F6AE7">
        <w:rPr>
          <w:rFonts w:asciiTheme="minorHAnsi" w:hAnsiTheme="minorHAnsi"/>
        </w:rPr>
        <w:t xml:space="preserve"> wir uns </w:t>
      </w:r>
      <w:r w:rsidR="00AA0E43" w:rsidRPr="003F6AE7">
        <w:rPr>
          <w:rFonts w:asciiTheme="minorHAnsi" w:hAnsiTheme="minorHAnsi"/>
        </w:rPr>
        <w:t xml:space="preserve">alle </w:t>
      </w:r>
      <w:r w:rsidR="00550888" w:rsidRPr="003F6AE7">
        <w:rPr>
          <w:rFonts w:asciiTheme="minorHAnsi" w:hAnsiTheme="minorHAnsi"/>
        </w:rPr>
        <w:t xml:space="preserve">als Brüder und Schwestern </w:t>
      </w:r>
      <w:r w:rsidRPr="003F6AE7">
        <w:rPr>
          <w:rFonts w:asciiTheme="minorHAnsi" w:hAnsiTheme="minorHAnsi"/>
        </w:rPr>
        <w:t>erleben</w:t>
      </w:r>
      <w:r w:rsidR="00550888" w:rsidRPr="003F6AE7">
        <w:rPr>
          <w:rFonts w:asciiTheme="minorHAnsi" w:hAnsiTheme="minorHAnsi"/>
        </w:rPr>
        <w:t xml:space="preserve">, </w:t>
      </w:r>
      <w:r w:rsidR="00F21A4C">
        <w:rPr>
          <w:rFonts w:asciiTheme="minorHAnsi" w:hAnsiTheme="minorHAnsi"/>
        </w:rPr>
        <w:t>sind wir zu Hause angekommen</w:t>
      </w:r>
      <w:r w:rsidR="008E4A9E" w:rsidRPr="003F6AE7">
        <w:rPr>
          <w:rFonts w:asciiTheme="minorHAnsi" w:hAnsiTheme="minorHAnsi"/>
        </w:rPr>
        <w:t>.</w:t>
      </w:r>
    </w:p>
    <w:p w14:paraId="43814E7B" w14:textId="77777777" w:rsidR="00F21A4C" w:rsidRPr="003F6AE7" w:rsidRDefault="00F21A4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512B0BA" w14:textId="1016AA9C" w:rsidR="00550888" w:rsidRPr="003F6AE7" w:rsidRDefault="008E4A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Wenn wir uns </w:t>
      </w:r>
      <w:r w:rsidR="002A34B0" w:rsidRPr="003F6AE7">
        <w:rPr>
          <w:rFonts w:asciiTheme="minorHAnsi" w:hAnsiTheme="minorHAnsi"/>
        </w:rPr>
        <w:t xml:space="preserve">an dieser Stelle </w:t>
      </w:r>
      <w:r w:rsidRPr="003F6AE7">
        <w:rPr>
          <w:rFonts w:asciiTheme="minorHAnsi" w:hAnsiTheme="minorHAnsi"/>
        </w:rPr>
        <w:t>fragen,</w:t>
      </w:r>
      <w:r w:rsidR="008240FC" w:rsidRPr="003F6AE7">
        <w:rPr>
          <w:rFonts w:asciiTheme="minorHAnsi" w:hAnsiTheme="minorHAnsi"/>
        </w:rPr>
        <w:t xml:space="preserve"> wo gehören wir Menschen hin, wo gehöre ich hin, </w:t>
      </w:r>
      <w:r w:rsidRPr="003F6AE7">
        <w:rPr>
          <w:rFonts w:asciiTheme="minorHAnsi" w:hAnsiTheme="minorHAnsi"/>
        </w:rPr>
        <w:t xml:space="preserve">dann antwortet uns </w:t>
      </w:r>
      <w:r w:rsidR="00550888" w:rsidRPr="003F6AE7">
        <w:rPr>
          <w:rFonts w:asciiTheme="minorHAnsi" w:hAnsiTheme="minorHAnsi"/>
        </w:rPr>
        <w:t xml:space="preserve">Jesus </w:t>
      </w:r>
      <w:r w:rsidRPr="003F6AE7">
        <w:rPr>
          <w:rFonts w:asciiTheme="minorHAnsi" w:hAnsiTheme="minorHAnsi"/>
        </w:rPr>
        <w:t>im Namen von seinem Vater:</w:t>
      </w:r>
    </w:p>
    <w:p w14:paraId="179D1089" w14:textId="3981A766" w:rsidR="008240FC" w:rsidRPr="003F6AE7" w:rsidRDefault="00550888" w:rsidP="00F5641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Wir gehören zu</w:t>
      </w:r>
      <w:r w:rsidR="002A34B0" w:rsidRPr="003F6AE7">
        <w:rPr>
          <w:rFonts w:asciiTheme="minorHAnsi" w:hAnsiTheme="minorHAnsi"/>
        </w:rPr>
        <w:t>r</w:t>
      </w:r>
      <w:r w:rsidRPr="003F6AE7">
        <w:rPr>
          <w:rFonts w:asciiTheme="minorHAnsi" w:hAnsiTheme="minorHAnsi"/>
        </w:rPr>
        <w:t xml:space="preserve"> Familie</w:t>
      </w:r>
      <w:r w:rsidR="002A34B0" w:rsidRPr="003F6AE7">
        <w:rPr>
          <w:rFonts w:asciiTheme="minorHAnsi" w:hAnsiTheme="minorHAnsi"/>
        </w:rPr>
        <w:t xml:space="preserve"> von Gott</w:t>
      </w:r>
      <w:r w:rsidRPr="003F6AE7">
        <w:rPr>
          <w:rFonts w:asciiTheme="minorHAnsi" w:hAnsiTheme="minorHAnsi"/>
        </w:rPr>
        <w:t>.</w:t>
      </w:r>
    </w:p>
    <w:p w14:paraId="058AD235" w14:textId="0CC461D5" w:rsidR="00550888" w:rsidRPr="003F6AE7" w:rsidRDefault="00550888" w:rsidP="00F5641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</w:t>
      </w:r>
      <w:r w:rsidR="008E4A9E" w:rsidRPr="003F6AE7">
        <w:rPr>
          <w:rFonts w:asciiTheme="minorHAnsi" w:hAnsiTheme="minorHAnsi"/>
        </w:rPr>
        <w:t xml:space="preserve">Menschen </w:t>
      </w:r>
      <w:r w:rsidRPr="003F6AE7">
        <w:rPr>
          <w:rFonts w:asciiTheme="minorHAnsi" w:hAnsiTheme="minorHAnsi"/>
        </w:rPr>
        <w:t>sind füreinander verantwortlich</w:t>
      </w:r>
      <w:r w:rsidR="00F21A4C">
        <w:rPr>
          <w:rFonts w:asciiTheme="minorHAnsi" w:hAnsiTheme="minorHAnsi"/>
        </w:rPr>
        <w:t>,</w:t>
      </w:r>
      <w:r w:rsidRPr="003F6AE7">
        <w:rPr>
          <w:rFonts w:asciiTheme="minorHAnsi" w:hAnsiTheme="minorHAnsi"/>
        </w:rPr>
        <w:t xml:space="preserve"> wie </w:t>
      </w:r>
      <w:r w:rsidR="00AA0E43" w:rsidRPr="003F6AE7">
        <w:rPr>
          <w:rFonts w:asciiTheme="minorHAnsi" w:hAnsiTheme="minorHAnsi"/>
        </w:rPr>
        <w:t xml:space="preserve">es ein </w:t>
      </w:r>
      <w:r w:rsidRPr="003F6AE7">
        <w:rPr>
          <w:rFonts w:asciiTheme="minorHAnsi" w:hAnsiTheme="minorHAnsi"/>
        </w:rPr>
        <w:t xml:space="preserve">Bruder und </w:t>
      </w:r>
      <w:r w:rsidR="00AA0E43" w:rsidRPr="003F6AE7">
        <w:rPr>
          <w:rFonts w:asciiTheme="minorHAnsi" w:hAnsiTheme="minorHAnsi"/>
        </w:rPr>
        <w:t xml:space="preserve">eine </w:t>
      </w:r>
      <w:r w:rsidRPr="003F6AE7">
        <w:rPr>
          <w:rFonts w:asciiTheme="minorHAnsi" w:hAnsiTheme="minorHAnsi"/>
        </w:rPr>
        <w:t>Schwester</w:t>
      </w:r>
      <w:r w:rsidR="008E4A9E" w:rsidRPr="003F6AE7">
        <w:rPr>
          <w:rFonts w:asciiTheme="minorHAnsi" w:hAnsiTheme="minorHAnsi"/>
        </w:rPr>
        <w:t xml:space="preserve"> im besten Sinne</w:t>
      </w:r>
      <w:r w:rsidR="00886EF2" w:rsidRPr="003F6AE7">
        <w:rPr>
          <w:rFonts w:asciiTheme="minorHAnsi" w:hAnsiTheme="minorHAnsi"/>
        </w:rPr>
        <w:t xml:space="preserve"> sind</w:t>
      </w:r>
      <w:r w:rsidRPr="003F6AE7">
        <w:rPr>
          <w:rFonts w:asciiTheme="minorHAnsi" w:hAnsiTheme="minorHAnsi"/>
        </w:rPr>
        <w:t>.</w:t>
      </w:r>
    </w:p>
    <w:p w14:paraId="67D47DA5" w14:textId="6E92F328" w:rsidR="008240FC" w:rsidRPr="003F6AE7" w:rsidRDefault="008240F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B7DA25D" w14:textId="64E9E704" w:rsidR="00F9010B" w:rsidRPr="003F6AE7" w:rsidRDefault="0055088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Jesus erzählt uns </w:t>
      </w:r>
      <w:r w:rsidR="000B173D" w:rsidRPr="003F6AE7">
        <w:rPr>
          <w:rFonts w:asciiTheme="minorHAnsi" w:hAnsiTheme="minorHAnsi"/>
        </w:rPr>
        <w:t xml:space="preserve">sehr glaubhaft </w:t>
      </w:r>
      <w:r w:rsidRPr="003F6AE7">
        <w:rPr>
          <w:rFonts w:asciiTheme="minorHAnsi" w:hAnsiTheme="minorHAnsi"/>
        </w:rPr>
        <w:t>von Gott</w:t>
      </w:r>
      <w:r w:rsidR="008E4A9E" w:rsidRPr="003F6AE7">
        <w:rPr>
          <w:rFonts w:asciiTheme="minorHAnsi" w:hAnsiTheme="minorHAnsi"/>
        </w:rPr>
        <w:t xml:space="preserve"> als seinem </w:t>
      </w:r>
      <w:r w:rsidR="003E0363" w:rsidRPr="003F6AE7">
        <w:rPr>
          <w:rFonts w:asciiTheme="minorHAnsi" w:hAnsiTheme="minorHAnsi"/>
        </w:rPr>
        <w:t xml:space="preserve">Vater, </w:t>
      </w:r>
      <w:r w:rsidR="000B173D" w:rsidRPr="003F6AE7">
        <w:rPr>
          <w:rFonts w:asciiTheme="minorHAnsi" w:hAnsiTheme="minorHAnsi"/>
        </w:rPr>
        <w:t xml:space="preserve">und damit auch von unserem </w:t>
      </w:r>
      <w:r w:rsidR="008E4A9E" w:rsidRPr="003F6AE7">
        <w:rPr>
          <w:rFonts w:asciiTheme="minorHAnsi" w:hAnsiTheme="minorHAnsi"/>
        </w:rPr>
        <w:t>Vater</w:t>
      </w:r>
      <w:r w:rsidRPr="003F6AE7">
        <w:rPr>
          <w:rFonts w:asciiTheme="minorHAnsi" w:hAnsiTheme="minorHAnsi"/>
        </w:rPr>
        <w:t>.</w:t>
      </w:r>
    </w:p>
    <w:p w14:paraId="43E71C6B" w14:textId="77777777" w:rsidR="008E4A9E" w:rsidRPr="003F6AE7" w:rsidRDefault="008E4A9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4E45443" w14:textId="2F071DD7" w:rsidR="00550888" w:rsidRPr="003F6AE7" w:rsidRDefault="0055088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Er </w:t>
      </w:r>
      <w:r w:rsidR="00F21A4C">
        <w:rPr>
          <w:rFonts w:asciiTheme="minorHAnsi" w:hAnsiTheme="minorHAnsi"/>
        </w:rPr>
        <w:t>legt es uns nahe,</w:t>
      </w:r>
      <w:r w:rsidRPr="003F6AE7">
        <w:rPr>
          <w:rFonts w:asciiTheme="minorHAnsi" w:hAnsiTheme="minorHAnsi"/>
        </w:rPr>
        <w:t xml:space="preserve"> dass es Gott </w:t>
      </w:r>
      <w:r w:rsidR="008E4A9E" w:rsidRPr="003F6AE7">
        <w:rPr>
          <w:rFonts w:asciiTheme="minorHAnsi" w:hAnsiTheme="minorHAnsi"/>
        </w:rPr>
        <w:t xml:space="preserve">als Vater von uns Menschenkinder </w:t>
      </w:r>
      <w:r w:rsidRPr="003F6AE7">
        <w:rPr>
          <w:rFonts w:asciiTheme="minorHAnsi" w:hAnsiTheme="minorHAnsi"/>
        </w:rPr>
        <w:t>darum geht</w:t>
      </w:r>
      <w:r w:rsidR="008E4A9E" w:rsidRPr="003F6AE7">
        <w:rPr>
          <w:rFonts w:asciiTheme="minorHAnsi" w:hAnsiTheme="minorHAnsi"/>
        </w:rPr>
        <w:t>, dass wir</w:t>
      </w:r>
      <w:r w:rsidR="00F5641F" w:rsidRPr="003F6AE7">
        <w:rPr>
          <w:rFonts w:asciiTheme="minorHAnsi" w:hAnsiTheme="minorHAnsi"/>
        </w:rPr>
        <w:t xml:space="preserve"> </w:t>
      </w:r>
      <w:r w:rsidRPr="003F6AE7">
        <w:rPr>
          <w:rFonts w:asciiTheme="minorHAnsi" w:hAnsiTheme="minorHAnsi"/>
        </w:rPr>
        <w:t xml:space="preserve">Menschen </w:t>
      </w:r>
      <w:r w:rsidR="003E0363" w:rsidRPr="003F6AE7">
        <w:rPr>
          <w:rFonts w:asciiTheme="minorHAnsi" w:hAnsiTheme="minorHAnsi"/>
        </w:rPr>
        <w:t xml:space="preserve">den Frieden in seiner Familie </w:t>
      </w:r>
      <w:r w:rsidR="000E170F">
        <w:rPr>
          <w:rFonts w:asciiTheme="minorHAnsi" w:hAnsiTheme="minorHAnsi"/>
        </w:rPr>
        <w:t>bewahren</w:t>
      </w:r>
      <w:r w:rsidRPr="003F6AE7">
        <w:rPr>
          <w:rFonts w:asciiTheme="minorHAnsi" w:hAnsiTheme="minorHAnsi"/>
        </w:rPr>
        <w:t>.</w:t>
      </w:r>
    </w:p>
    <w:p w14:paraId="5B6E1D7F" w14:textId="77777777" w:rsidR="00550888" w:rsidRPr="003F6AE7" w:rsidRDefault="0055088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A672C44" w14:textId="30399ACE" w:rsidR="000B173D" w:rsidRPr="003F6AE7" w:rsidRDefault="000E170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Pr="003F6AE7">
        <w:rPr>
          <w:rFonts w:asciiTheme="minorHAnsi" w:hAnsiTheme="minorHAnsi"/>
        </w:rPr>
        <w:t xml:space="preserve">rotz aller familiären Animositäten </w:t>
      </w:r>
      <w:r>
        <w:rPr>
          <w:rFonts w:asciiTheme="minorHAnsi" w:hAnsiTheme="minorHAnsi"/>
        </w:rPr>
        <w:t xml:space="preserve">in einer Familie, </w:t>
      </w:r>
      <w:r w:rsidRPr="003F6AE7">
        <w:rPr>
          <w:rFonts w:asciiTheme="minorHAnsi" w:hAnsiTheme="minorHAnsi"/>
        </w:rPr>
        <w:t xml:space="preserve">unternimmt </w:t>
      </w:r>
      <w:r w:rsidR="000B173D" w:rsidRPr="003F6AE7">
        <w:rPr>
          <w:rFonts w:asciiTheme="minorHAnsi" w:hAnsiTheme="minorHAnsi"/>
        </w:rPr>
        <w:t>Gott alles</w:t>
      </w:r>
      <w:r>
        <w:rPr>
          <w:rFonts w:asciiTheme="minorHAnsi" w:hAnsiTheme="minorHAnsi"/>
        </w:rPr>
        <w:t>,</w:t>
      </w:r>
      <w:r w:rsidR="002A34B0" w:rsidRPr="003F6AE7">
        <w:rPr>
          <w:rFonts w:asciiTheme="minorHAnsi" w:hAnsiTheme="minorHAnsi"/>
        </w:rPr>
        <w:t xml:space="preserve"> </w:t>
      </w:r>
      <w:r w:rsidR="00F21A4C">
        <w:rPr>
          <w:rFonts w:asciiTheme="minorHAnsi" w:hAnsiTheme="minorHAnsi"/>
        </w:rPr>
        <w:t>um stets von Neuem den</w:t>
      </w:r>
      <w:r w:rsidR="007748F8" w:rsidRPr="003F6AE7">
        <w:rPr>
          <w:rFonts w:asciiTheme="minorHAnsi" w:hAnsiTheme="minorHAnsi"/>
        </w:rPr>
        <w:t xml:space="preserve"> </w:t>
      </w:r>
      <w:r w:rsidR="002A34B0" w:rsidRPr="003F6AE7">
        <w:rPr>
          <w:rFonts w:asciiTheme="minorHAnsi" w:hAnsiTheme="minorHAnsi"/>
        </w:rPr>
        <w:t>Familienf</w:t>
      </w:r>
      <w:r w:rsidR="003E0363" w:rsidRPr="003F6AE7">
        <w:rPr>
          <w:rFonts w:asciiTheme="minorHAnsi" w:hAnsiTheme="minorHAnsi"/>
        </w:rPr>
        <w:t xml:space="preserve">rieden </w:t>
      </w:r>
      <w:r>
        <w:rPr>
          <w:rFonts w:asciiTheme="minorHAnsi" w:hAnsiTheme="minorHAnsi"/>
        </w:rPr>
        <w:t>in den Blick nehmen</w:t>
      </w:r>
      <w:r w:rsidR="003E0363" w:rsidRPr="003F6AE7">
        <w:rPr>
          <w:rFonts w:asciiTheme="minorHAnsi" w:hAnsiTheme="minorHAnsi"/>
        </w:rPr>
        <w:t>.</w:t>
      </w:r>
    </w:p>
    <w:p w14:paraId="18DF1BAD" w14:textId="77777777" w:rsidR="00AA0E43" w:rsidRPr="003F6AE7" w:rsidRDefault="00AA0E43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992C862" w14:textId="77777777" w:rsidR="00F5641F" w:rsidRPr="003F6AE7" w:rsidRDefault="00F5641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8BBEBBA" w14:textId="77777777" w:rsidR="000B173D" w:rsidRPr="003F6AE7" w:rsidRDefault="000B173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3E948FA" w14:textId="77777777" w:rsidR="000B173D" w:rsidRPr="003F6AE7" w:rsidRDefault="000B173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8CF9ADE" w14:textId="77777777" w:rsidR="000B173D" w:rsidRPr="003F6AE7" w:rsidRDefault="000B173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0BF2BE6A" w14:textId="77777777" w:rsidR="000E170F" w:rsidRDefault="000E170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6A8EA53" w14:textId="77777777" w:rsidR="00F21A4C" w:rsidRDefault="00F21A4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537253F" w14:textId="7659555F" w:rsidR="00550888" w:rsidRPr="003F6AE7" w:rsidRDefault="00004D4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Gott</w:t>
      </w:r>
      <w:r w:rsidR="000B173D" w:rsidRPr="003F6AE7">
        <w:rPr>
          <w:rFonts w:asciiTheme="minorHAnsi" w:hAnsiTheme="minorHAnsi"/>
        </w:rPr>
        <w:t xml:space="preserve"> braucht </w:t>
      </w:r>
      <w:r w:rsidR="007748F8" w:rsidRPr="003F6AE7">
        <w:rPr>
          <w:rFonts w:asciiTheme="minorHAnsi" w:hAnsiTheme="minorHAnsi"/>
        </w:rPr>
        <w:t>uns als seine Kinder</w:t>
      </w:r>
      <w:r w:rsidR="000B173D" w:rsidRPr="003F6AE7">
        <w:rPr>
          <w:rFonts w:asciiTheme="minorHAnsi" w:hAnsiTheme="minorHAnsi"/>
        </w:rPr>
        <w:t xml:space="preserve">, die </w:t>
      </w:r>
      <w:r w:rsidR="000E170F">
        <w:rPr>
          <w:rFonts w:asciiTheme="minorHAnsi" w:hAnsiTheme="minorHAnsi"/>
        </w:rPr>
        <w:t xml:space="preserve">seinem </w:t>
      </w:r>
      <w:r w:rsidR="00F5641F" w:rsidRPr="003F6AE7">
        <w:rPr>
          <w:rFonts w:asciiTheme="minorHAnsi" w:hAnsiTheme="minorHAnsi"/>
        </w:rPr>
        <w:t xml:space="preserve">Frieden </w:t>
      </w:r>
      <w:r w:rsidR="000E170F">
        <w:rPr>
          <w:rFonts w:asciiTheme="minorHAnsi" w:hAnsiTheme="minorHAnsi"/>
        </w:rPr>
        <w:t>trauen</w:t>
      </w:r>
      <w:r w:rsidR="00550888" w:rsidRPr="003F6AE7">
        <w:rPr>
          <w:rFonts w:asciiTheme="minorHAnsi" w:hAnsiTheme="minorHAnsi"/>
        </w:rPr>
        <w:t>.</w:t>
      </w:r>
    </w:p>
    <w:p w14:paraId="5D896448" w14:textId="77777777" w:rsidR="00F5641F" w:rsidRPr="003F6AE7" w:rsidRDefault="00F5641F" w:rsidP="00550888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9524DE5" w14:textId="228D91CB" w:rsidR="00550888" w:rsidRPr="003F6AE7" w:rsidRDefault="003E0363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Gott sei Dank </w:t>
      </w:r>
      <w:r w:rsidR="007748F8" w:rsidRPr="003F6AE7">
        <w:rPr>
          <w:rFonts w:asciiTheme="minorHAnsi" w:hAnsiTheme="minorHAnsi"/>
        </w:rPr>
        <w:t>erleben wir Gott als</w:t>
      </w:r>
      <w:r w:rsidRPr="003F6AE7">
        <w:rPr>
          <w:rFonts w:asciiTheme="minorHAnsi" w:hAnsiTheme="minorHAnsi"/>
        </w:rPr>
        <w:t xml:space="preserve"> Vater, der de</w:t>
      </w:r>
      <w:r w:rsidR="00004D49">
        <w:rPr>
          <w:rFonts w:asciiTheme="minorHAnsi" w:hAnsiTheme="minorHAnsi"/>
        </w:rPr>
        <w:t>n</w:t>
      </w:r>
      <w:r w:rsidRPr="003F6AE7">
        <w:rPr>
          <w:rFonts w:asciiTheme="minorHAnsi" w:hAnsiTheme="minorHAnsi"/>
        </w:rPr>
        <w:t xml:space="preserve"> Frieden </w:t>
      </w:r>
      <w:r w:rsidR="00443BBA">
        <w:rPr>
          <w:rFonts w:asciiTheme="minorHAnsi" w:hAnsiTheme="minorHAnsi"/>
        </w:rPr>
        <w:t>unter seinen Kindern</w:t>
      </w:r>
      <w:r w:rsidRPr="003F6AE7">
        <w:rPr>
          <w:rFonts w:asciiTheme="minorHAnsi" w:hAnsiTheme="minorHAnsi"/>
        </w:rPr>
        <w:t xml:space="preserve"> </w:t>
      </w:r>
      <w:r w:rsidR="00004D49">
        <w:rPr>
          <w:rFonts w:asciiTheme="minorHAnsi" w:hAnsiTheme="minorHAnsi"/>
        </w:rPr>
        <w:t>über alles stellt</w:t>
      </w:r>
      <w:r w:rsidRPr="003F6AE7">
        <w:rPr>
          <w:rFonts w:asciiTheme="minorHAnsi" w:hAnsiTheme="minorHAnsi"/>
        </w:rPr>
        <w:t>.</w:t>
      </w:r>
    </w:p>
    <w:p w14:paraId="1194032D" w14:textId="54DDC2A0" w:rsidR="000B173D" w:rsidRPr="003F6AE7" w:rsidRDefault="00AA0E43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Das ist </w:t>
      </w:r>
      <w:r w:rsidR="000B173D" w:rsidRPr="003F6AE7">
        <w:rPr>
          <w:rFonts w:asciiTheme="minorHAnsi" w:hAnsiTheme="minorHAnsi"/>
        </w:rPr>
        <w:t>gut</w:t>
      </w:r>
      <w:r w:rsidRPr="003F6AE7">
        <w:rPr>
          <w:rFonts w:asciiTheme="minorHAnsi" w:hAnsiTheme="minorHAnsi"/>
        </w:rPr>
        <w:t xml:space="preserve"> – das tut gut</w:t>
      </w:r>
      <w:r w:rsidR="000B173D" w:rsidRPr="003F6AE7">
        <w:rPr>
          <w:rFonts w:asciiTheme="minorHAnsi" w:hAnsiTheme="minorHAnsi"/>
        </w:rPr>
        <w:t>.</w:t>
      </w:r>
    </w:p>
    <w:p w14:paraId="42815C31" w14:textId="77777777" w:rsidR="000B173D" w:rsidRDefault="000B173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B82FD6E" w14:textId="77777777" w:rsidR="002D6011" w:rsidRPr="003F6AE7" w:rsidRDefault="002D601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BF9BB72" w14:textId="77777777" w:rsidR="007748F8" w:rsidRPr="003F6AE7" w:rsidRDefault="00BC595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Man kann </w:t>
      </w:r>
      <w:r w:rsidR="008515A4" w:rsidRPr="003F6AE7">
        <w:rPr>
          <w:rFonts w:asciiTheme="minorHAnsi" w:hAnsiTheme="minorHAnsi"/>
        </w:rPr>
        <w:t xml:space="preserve">Jesus </w:t>
      </w:r>
      <w:r w:rsidRPr="003F6AE7">
        <w:rPr>
          <w:rFonts w:asciiTheme="minorHAnsi" w:hAnsiTheme="minorHAnsi"/>
        </w:rPr>
        <w:t>sicherlich manches vorwerfen</w:t>
      </w:r>
      <w:r w:rsidR="007748F8" w:rsidRPr="003F6AE7">
        <w:rPr>
          <w:rFonts w:asciiTheme="minorHAnsi" w:hAnsiTheme="minorHAnsi"/>
        </w:rPr>
        <w:t>.</w:t>
      </w:r>
    </w:p>
    <w:p w14:paraId="29306C87" w14:textId="5626A883" w:rsidR="00F5641F" w:rsidRPr="003F6AE7" w:rsidRDefault="007748F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Blendet er nicht konsequent aus, wie es tatsächlich im wirklichen Leben in seiner Familie zugeht?</w:t>
      </w:r>
    </w:p>
    <w:p w14:paraId="13DF968B" w14:textId="00D3BDD8" w:rsidR="00F5641F" w:rsidRPr="003F6AE7" w:rsidRDefault="00F5641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Man kann </w:t>
      </w:r>
      <w:r w:rsidR="008515A4" w:rsidRPr="003F6AE7">
        <w:rPr>
          <w:rFonts w:asciiTheme="minorHAnsi" w:hAnsiTheme="minorHAnsi"/>
        </w:rPr>
        <w:t xml:space="preserve">ihn </w:t>
      </w:r>
      <w:r w:rsidR="000B173D" w:rsidRPr="003F6AE7">
        <w:rPr>
          <w:rFonts w:asciiTheme="minorHAnsi" w:hAnsiTheme="minorHAnsi"/>
        </w:rPr>
        <w:t>sogar</w:t>
      </w:r>
      <w:r w:rsidR="008515A4" w:rsidRPr="003F6AE7">
        <w:rPr>
          <w:rFonts w:asciiTheme="minorHAnsi" w:hAnsiTheme="minorHAnsi"/>
        </w:rPr>
        <w:t xml:space="preserve"> bezichtigen</w:t>
      </w:r>
      <w:r w:rsidRPr="003F6AE7">
        <w:rPr>
          <w:rFonts w:asciiTheme="minorHAnsi" w:hAnsiTheme="minorHAnsi"/>
        </w:rPr>
        <w:t>, dass er träumt</w:t>
      </w:r>
      <w:r w:rsidR="007748F8" w:rsidRPr="003F6AE7">
        <w:rPr>
          <w:rFonts w:asciiTheme="minorHAnsi" w:hAnsiTheme="minorHAnsi"/>
        </w:rPr>
        <w:t>.</w:t>
      </w:r>
    </w:p>
    <w:p w14:paraId="07FC448A" w14:textId="1A7FF314" w:rsidR="00BC5957" w:rsidRPr="003F6AE7" w:rsidRDefault="007748F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Will er nicht wahrhaben, dass wir </w:t>
      </w:r>
      <w:r w:rsidR="000B173D" w:rsidRPr="003F6AE7">
        <w:rPr>
          <w:rFonts w:asciiTheme="minorHAnsi" w:hAnsiTheme="minorHAnsi"/>
        </w:rPr>
        <w:t xml:space="preserve">Menschen </w:t>
      </w:r>
      <w:r w:rsidR="003E0363" w:rsidRPr="003F6AE7">
        <w:rPr>
          <w:rFonts w:asciiTheme="minorHAnsi" w:hAnsiTheme="minorHAnsi"/>
        </w:rPr>
        <w:t>mit dem</w:t>
      </w:r>
      <w:r w:rsidR="000B173D" w:rsidRPr="003F6AE7">
        <w:rPr>
          <w:rFonts w:asciiTheme="minorHAnsi" w:hAnsiTheme="minorHAnsi"/>
        </w:rPr>
        <w:t xml:space="preserve"> </w:t>
      </w:r>
      <w:r w:rsidR="008701B1" w:rsidRPr="003F6AE7">
        <w:rPr>
          <w:rFonts w:asciiTheme="minorHAnsi" w:hAnsiTheme="minorHAnsi"/>
        </w:rPr>
        <w:t xml:space="preserve">Frieden </w:t>
      </w:r>
      <w:r w:rsidR="003E0363" w:rsidRPr="003F6AE7">
        <w:rPr>
          <w:rFonts w:asciiTheme="minorHAnsi" w:hAnsiTheme="minorHAnsi"/>
        </w:rPr>
        <w:t xml:space="preserve">auf dem Kriegsfuß stehen und </w:t>
      </w:r>
      <w:r w:rsidR="002D6011">
        <w:rPr>
          <w:rFonts w:asciiTheme="minorHAnsi" w:hAnsiTheme="minorHAnsi"/>
        </w:rPr>
        <w:t xml:space="preserve">bestens </w:t>
      </w:r>
      <w:r w:rsidR="00004D49">
        <w:rPr>
          <w:rFonts w:asciiTheme="minorHAnsi" w:hAnsiTheme="minorHAnsi"/>
        </w:rPr>
        <w:t>geübt sind zu</w:t>
      </w:r>
      <w:r w:rsidR="003E0363" w:rsidRPr="003F6AE7">
        <w:rPr>
          <w:rFonts w:asciiTheme="minorHAnsi" w:hAnsiTheme="minorHAnsi"/>
        </w:rPr>
        <w:t xml:space="preserve"> streiten</w:t>
      </w:r>
      <w:r w:rsidRPr="003F6AE7">
        <w:rPr>
          <w:rFonts w:asciiTheme="minorHAnsi" w:hAnsiTheme="minorHAnsi"/>
        </w:rPr>
        <w:t>?</w:t>
      </w:r>
    </w:p>
    <w:p w14:paraId="71A06D8E" w14:textId="77777777" w:rsidR="008515A4" w:rsidRPr="003F6AE7" w:rsidRDefault="008515A4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2DA5E01" w14:textId="77777777" w:rsidR="007748F8" w:rsidRPr="003F6AE7" w:rsidRDefault="007748F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C8EAC7B" w14:textId="0AD4ACAA" w:rsidR="00A62A2E" w:rsidRPr="003F6AE7" w:rsidRDefault="00BC595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Aber eines kann man ihm nicht </w:t>
      </w:r>
      <w:r w:rsidR="00F9010B" w:rsidRPr="003F6AE7">
        <w:rPr>
          <w:rFonts w:asciiTheme="minorHAnsi" w:hAnsiTheme="minorHAnsi"/>
        </w:rPr>
        <w:t>nachsagen</w:t>
      </w:r>
      <w:r w:rsidR="008515A4" w:rsidRPr="003F6AE7">
        <w:rPr>
          <w:rFonts w:asciiTheme="minorHAnsi" w:hAnsiTheme="minorHAnsi"/>
        </w:rPr>
        <w:t>, da</w:t>
      </w:r>
      <w:r w:rsidR="00A62A2E" w:rsidRPr="003F6AE7">
        <w:rPr>
          <w:rFonts w:asciiTheme="minorHAnsi" w:hAnsiTheme="minorHAnsi"/>
        </w:rPr>
        <w:t xml:space="preserve">ss </w:t>
      </w:r>
      <w:r w:rsidR="00414618" w:rsidRPr="003F6AE7">
        <w:rPr>
          <w:rFonts w:asciiTheme="minorHAnsi" w:hAnsiTheme="minorHAnsi"/>
        </w:rPr>
        <w:t xml:space="preserve">er </w:t>
      </w:r>
      <w:r w:rsidR="001D190C" w:rsidRPr="003F6AE7">
        <w:rPr>
          <w:rFonts w:asciiTheme="minorHAnsi" w:hAnsiTheme="minorHAnsi"/>
        </w:rPr>
        <w:t>uns im Unklaren lässt</w:t>
      </w:r>
      <w:r w:rsidR="00414618" w:rsidRPr="003F6AE7">
        <w:rPr>
          <w:rFonts w:asciiTheme="minorHAnsi" w:hAnsiTheme="minorHAnsi"/>
        </w:rPr>
        <w:t xml:space="preserve">, was Gott von uns </w:t>
      </w:r>
      <w:r w:rsidR="007748F8" w:rsidRPr="003F6AE7">
        <w:rPr>
          <w:rFonts w:asciiTheme="minorHAnsi" w:hAnsiTheme="minorHAnsi"/>
        </w:rPr>
        <w:t xml:space="preserve">als seiner Familie </w:t>
      </w:r>
      <w:r w:rsidR="00414618" w:rsidRPr="003F6AE7">
        <w:rPr>
          <w:rFonts w:asciiTheme="minorHAnsi" w:hAnsiTheme="minorHAnsi"/>
        </w:rPr>
        <w:t>erwartet</w:t>
      </w:r>
      <w:r w:rsidR="00F21A4C">
        <w:rPr>
          <w:rFonts w:asciiTheme="minorHAnsi" w:hAnsiTheme="minorHAnsi"/>
        </w:rPr>
        <w:t>.</w:t>
      </w:r>
    </w:p>
    <w:p w14:paraId="313F313A" w14:textId="284A199C" w:rsidR="001D190C" w:rsidRPr="003F6AE7" w:rsidRDefault="001D190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Er benennt</w:t>
      </w:r>
      <w:r w:rsidR="00004D49">
        <w:rPr>
          <w:rFonts w:asciiTheme="minorHAnsi" w:hAnsiTheme="minorHAnsi"/>
        </w:rPr>
        <w:t>,</w:t>
      </w:r>
      <w:r w:rsidRPr="003F6AE7">
        <w:rPr>
          <w:rFonts w:asciiTheme="minorHAnsi" w:hAnsiTheme="minorHAnsi"/>
        </w:rPr>
        <w:t xml:space="preserve"> </w:t>
      </w:r>
      <w:r w:rsidR="00004D49">
        <w:rPr>
          <w:rFonts w:asciiTheme="minorHAnsi" w:hAnsiTheme="minorHAnsi"/>
        </w:rPr>
        <w:t>worauf</w:t>
      </w:r>
      <w:r w:rsidRPr="003F6AE7">
        <w:rPr>
          <w:rFonts w:asciiTheme="minorHAnsi" w:hAnsiTheme="minorHAnsi"/>
        </w:rPr>
        <w:t xml:space="preserve"> Gott </w:t>
      </w:r>
      <w:r w:rsidR="00004D49">
        <w:rPr>
          <w:rFonts w:asciiTheme="minorHAnsi" w:hAnsiTheme="minorHAnsi"/>
        </w:rPr>
        <w:t>mit uns als seine</w:t>
      </w:r>
      <w:r w:rsidR="00F21A4C">
        <w:rPr>
          <w:rFonts w:asciiTheme="minorHAnsi" w:hAnsiTheme="minorHAnsi"/>
        </w:rPr>
        <w:t xml:space="preserve"> Familie </w:t>
      </w:r>
      <w:r w:rsidR="00004D49">
        <w:rPr>
          <w:rFonts w:asciiTheme="minorHAnsi" w:hAnsiTheme="minorHAnsi"/>
        </w:rPr>
        <w:t>abzielt</w:t>
      </w:r>
      <w:r w:rsidR="007748F8" w:rsidRPr="003F6AE7">
        <w:rPr>
          <w:rFonts w:asciiTheme="minorHAnsi" w:hAnsiTheme="minorHAnsi"/>
        </w:rPr>
        <w:t>:</w:t>
      </w:r>
    </w:p>
    <w:p w14:paraId="2DF3E94E" w14:textId="6BF18D54" w:rsidR="008701B1" w:rsidRPr="00F21A4C" w:rsidRDefault="008701B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  <w:iCs/>
        </w:rPr>
      </w:pPr>
      <w:r w:rsidRPr="00F21A4C">
        <w:rPr>
          <w:rFonts w:asciiTheme="minorHAnsi" w:hAnsiTheme="minorHAnsi"/>
          <w:i/>
          <w:iCs/>
        </w:rPr>
        <w:t xml:space="preserve">Passt aufeinander auf, so wie </w:t>
      </w:r>
      <w:r w:rsidR="000B173D" w:rsidRPr="00F21A4C">
        <w:rPr>
          <w:rFonts w:asciiTheme="minorHAnsi" w:hAnsiTheme="minorHAnsi"/>
          <w:i/>
          <w:iCs/>
        </w:rPr>
        <w:t xml:space="preserve">es </w:t>
      </w:r>
      <w:r w:rsidRPr="00F21A4C">
        <w:rPr>
          <w:rFonts w:asciiTheme="minorHAnsi" w:hAnsiTheme="minorHAnsi"/>
          <w:i/>
          <w:iCs/>
        </w:rPr>
        <w:t>einer Schwester und einem Bruder im besten Sinne zu eigen ist.</w:t>
      </w:r>
    </w:p>
    <w:p w14:paraId="30327266" w14:textId="77777777" w:rsidR="00161AE6" w:rsidRPr="003F6AE7" w:rsidRDefault="00161AE6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2CEB735" w14:textId="0D8E9461" w:rsidR="00BC5957" w:rsidRPr="003F6AE7" w:rsidRDefault="004C76D9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sind auf </w:t>
      </w:r>
      <w:r w:rsidR="00DA445F" w:rsidRPr="003F6AE7">
        <w:rPr>
          <w:rFonts w:asciiTheme="minorHAnsi" w:hAnsiTheme="minorHAnsi"/>
        </w:rPr>
        <w:t>gute</w:t>
      </w:r>
      <w:r w:rsidRPr="003F6AE7">
        <w:rPr>
          <w:rFonts w:asciiTheme="minorHAnsi" w:hAnsiTheme="minorHAnsi"/>
        </w:rPr>
        <w:t xml:space="preserve"> </w:t>
      </w:r>
      <w:r w:rsidR="001D190C" w:rsidRPr="003F6AE7">
        <w:rPr>
          <w:rFonts w:asciiTheme="minorHAnsi" w:hAnsiTheme="minorHAnsi"/>
        </w:rPr>
        <w:t xml:space="preserve">verwandtschaftliche </w:t>
      </w:r>
      <w:r w:rsidRPr="003F6AE7">
        <w:rPr>
          <w:rFonts w:asciiTheme="minorHAnsi" w:hAnsiTheme="minorHAnsi"/>
        </w:rPr>
        <w:t>Familien</w:t>
      </w:r>
      <w:r w:rsidR="001D190C" w:rsidRPr="003F6AE7">
        <w:rPr>
          <w:rFonts w:asciiTheme="minorHAnsi" w:hAnsiTheme="minorHAnsi"/>
        </w:rPr>
        <w:t xml:space="preserve"> und auch </w:t>
      </w:r>
      <w:r w:rsidRPr="003F6AE7">
        <w:rPr>
          <w:rFonts w:asciiTheme="minorHAnsi" w:hAnsiTheme="minorHAnsi"/>
        </w:rPr>
        <w:t xml:space="preserve">auf eine </w:t>
      </w:r>
      <w:r w:rsidR="00DA445F" w:rsidRPr="003F6AE7">
        <w:rPr>
          <w:rFonts w:asciiTheme="minorHAnsi" w:hAnsiTheme="minorHAnsi"/>
        </w:rPr>
        <w:t>stabile</w:t>
      </w:r>
      <w:r w:rsidR="003E0363" w:rsidRPr="003F6AE7">
        <w:rPr>
          <w:rFonts w:asciiTheme="minorHAnsi" w:hAnsiTheme="minorHAnsi"/>
        </w:rPr>
        <w:t xml:space="preserve"> </w:t>
      </w:r>
      <w:r w:rsidR="007748F8" w:rsidRPr="003F6AE7">
        <w:rPr>
          <w:rFonts w:asciiTheme="minorHAnsi" w:hAnsiTheme="minorHAnsi"/>
        </w:rPr>
        <w:t xml:space="preserve">menschliche </w:t>
      </w:r>
      <w:r w:rsidR="003E0363" w:rsidRPr="003F6AE7">
        <w:rPr>
          <w:rFonts w:asciiTheme="minorHAnsi" w:hAnsiTheme="minorHAnsi"/>
        </w:rPr>
        <w:t>Gemeinschaft</w:t>
      </w:r>
      <w:r w:rsidRPr="003F6AE7">
        <w:rPr>
          <w:rFonts w:asciiTheme="minorHAnsi" w:hAnsiTheme="minorHAnsi"/>
        </w:rPr>
        <w:t xml:space="preserve"> </w:t>
      </w:r>
      <w:r w:rsidR="00161AE6" w:rsidRPr="003F6AE7">
        <w:rPr>
          <w:rFonts w:asciiTheme="minorHAnsi" w:hAnsiTheme="minorHAnsi"/>
        </w:rPr>
        <w:t xml:space="preserve">angewiesen, </w:t>
      </w:r>
      <w:r w:rsidR="008701B1" w:rsidRPr="003F6AE7">
        <w:rPr>
          <w:rFonts w:asciiTheme="minorHAnsi" w:hAnsiTheme="minorHAnsi"/>
        </w:rPr>
        <w:t xml:space="preserve">damit </w:t>
      </w:r>
      <w:r w:rsidR="00004D49">
        <w:rPr>
          <w:rFonts w:asciiTheme="minorHAnsi" w:hAnsiTheme="minorHAnsi"/>
        </w:rPr>
        <w:t xml:space="preserve">wir </w:t>
      </w:r>
      <w:r w:rsidR="001D190C" w:rsidRPr="003F6AE7">
        <w:rPr>
          <w:rFonts w:asciiTheme="minorHAnsi" w:hAnsiTheme="minorHAnsi"/>
        </w:rPr>
        <w:t>uns heimisch fühlen</w:t>
      </w:r>
      <w:r w:rsidR="00004D49">
        <w:rPr>
          <w:rFonts w:asciiTheme="minorHAnsi" w:hAnsiTheme="minorHAnsi"/>
        </w:rPr>
        <w:t>, auch wenn unsere Lebensumstände sich schwieriger gestalten.</w:t>
      </w:r>
    </w:p>
    <w:p w14:paraId="1768F281" w14:textId="77777777" w:rsidR="001D190C" w:rsidRPr="003F6AE7" w:rsidRDefault="001D190C" w:rsidP="001D190C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639B54C" w14:textId="2F6CB188" w:rsidR="008701B1" w:rsidRPr="003F6AE7" w:rsidRDefault="001D190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Allerdings können äußere Sicherheiten niemals </w:t>
      </w:r>
      <w:r w:rsidR="007748F8" w:rsidRPr="003F6AE7">
        <w:rPr>
          <w:rFonts w:asciiTheme="minorHAnsi" w:hAnsiTheme="minorHAnsi"/>
        </w:rPr>
        <w:t>endgültig</w:t>
      </w:r>
      <w:r w:rsidRPr="003F6AE7">
        <w:rPr>
          <w:rFonts w:asciiTheme="minorHAnsi" w:hAnsiTheme="minorHAnsi"/>
        </w:rPr>
        <w:t xml:space="preserve"> beantworten, wohin wir gehören, wo wir </w:t>
      </w:r>
      <w:r w:rsidR="00004D49">
        <w:rPr>
          <w:rFonts w:asciiTheme="minorHAnsi" w:hAnsiTheme="minorHAnsi"/>
        </w:rPr>
        <w:t xml:space="preserve">uns </w:t>
      </w:r>
      <w:r w:rsidRPr="003F6AE7">
        <w:rPr>
          <w:rFonts w:asciiTheme="minorHAnsi" w:hAnsiTheme="minorHAnsi"/>
        </w:rPr>
        <w:t xml:space="preserve">zuhause </w:t>
      </w:r>
      <w:r w:rsidR="00004D49">
        <w:rPr>
          <w:rFonts w:asciiTheme="minorHAnsi" w:hAnsiTheme="minorHAnsi"/>
        </w:rPr>
        <w:t>fühlen</w:t>
      </w:r>
      <w:r w:rsidRPr="003F6AE7">
        <w:rPr>
          <w:rFonts w:asciiTheme="minorHAnsi" w:hAnsiTheme="minorHAnsi"/>
        </w:rPr>
        <w:t xml:space="preserve">. </w:t>
      </w:r>
    </w:p>
    <w:p w14:paraId="0C7444D3" w14:textId="77777777" w:rsidR="000046CB" w:rsidRPr="003F6AE7" w:rsidRDefault="000046CB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56CBE4A" w14:textId="77777777" w:rsidR="007748F8" w:rsidRPr="003F6AE7" w:rsidRDefault="007748F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FB14B78" w14:textId="77777777" w:rsidR="007748F8" w:rsidRDefault="007748F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41B53A8D" w14:textId="77777777" w:rsidR="00F21A4C" w:rsidRDefault="00F21A4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2D18F5B7" w14:textId="77777777" w:rsidR="00F21A4C" w:rsidRDefault="00F21A4C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8716B17" w14:textId="31DF1492" w:rsidR="00161AE6" w:rsidRPr="003F6AE7" w:rsidRDefault="002D601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Wir sind bei uns selbst angekommen</w:t>
      </w:r>
      <w:r w:rsidR="001D190C" w:rsidRPr="003F6AE7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sobald es möglich wird</w:t>
      </w:r>
      <w:r w:rsidR="00D45AB1">
        <w:rPr>
          <w:rFonts w:asciiTheme="minorHAnsi" w:hAnsiTheme="minorHAnsi"/>
        </w:rPr>
        <w:t>,</w:t>
      </w:r>
      <w:r w:rsidR="001D190C" w:rsidRPr="003F6AE7">
        <w:rPr>
          <w:rFonts w:asciiTheme="minorHAnsi" w:hAnsiTheme="minorHAnsi"/>
        </w:rPr>
        <w:t xml:space="preserve"> mit </w:t>
      </w:r>
      <w:r w:rsidR="008701B1" w:rsidRPr="003F6AE7">
        <w:rPr>
          <w:rFonts w:asciiTheme="minorHAnsi" w:hAnsiTheme="minorHAnsi"/>
        </w:rPr>
        <w:t xml:space="preserve">uns selbst und mit Gott in </w:t>
      </w:r>
      <w:r w:rsidR="001D190C" w:rsidRPr="003F6AE7">
        <w:rPr>
          <w:rFonts w:asciiTheme="minorHAnsi" w:hAnsiTheme="minorHAnsi"/>
        </w:rPr>
        <w:t>im Reinen zu sein</w:t>
      </w:r>
      <w:r w:rsidR="00AE43E0" w:rsidRPr="003F6AE7">
        <w:rPr>
          <w:rFonts w:asciiTheme="minorHAnsi" w:hAnsiTheme="minorHAnsi"/>
        </w:rPr>
        <w:t xml:space="preserve">. </w:t>
      </w:r>
    </w:p>
    <w:p w14:paraId="012DE2A2" w14:textId="77777777" w:rsidR="00161AE6" w:rsidRPr="003F6AE7" w:rsidRDefault="00161AE6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703C36C0" w14:textId="42705615" w:rsidR="004C76D9" w:rsidRPr="003F6AE7" w:rsidRDefault="0041461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gehören dorthin, </w:t>
      </w:r>
      <w:r w:rsidR="00161AE6" w:rsidRPr="003F6AE7">
        <w:rPr>
          <w:rFonts w:asciiTheme="minorHAnsi" w:hAnsiTheme="minorHAnsi"/>
        </w:rPr>
        <w:t>wo alle sich an mir</w:t>
      </w:r>
      <w:r w:rsidR="00DA445F" w:rsidRPr="003F6AE7">
        <w:rPr>
          <w:rFonts w:asciiTheme="minorHAnsi" w:hAnsiTheme="minorHAnsi"/>
        </w:rPr>
        <w:t xml:space="preserve"> -</w:t>
      </w:r>
      <w:r w:rsidR="00161AE6" w:rsidRPr="003F6AE7">
        <w:rPr>
          <w:rFonts w:asciiTheme="minorHAnsi" w:hAnsiTheme="minorHAnsi"/>
        </w:rPr>
        <w:t xml:space="preserve"> an uns freuen, dass wir zu Gott unserem Vater als seine Kinder gehören.</w:t>
      </w:r>
    </w:p>
    <w:p w14:paraId="5957EF2B" w14:textId="77777777" w:rsidR="00A62A2E" w:rsidRPr="003F6AE7" w:rsidRDefault="00A62A2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3B6D312D" w14:textId="75D4EB77" w:rsidR="00161AE6" w:rsidRPr="003F6AE7" w:rsidRDefault="00161AE6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sind dort zuhause, wo man </w:t>
      </w:r>
      <w:r w:rsidR="000B173D" w:rsidRPr="003F6AE7">
        <w:rPr>
          <w:rFonts w:asciiTheme="minorHAnsi" w:hAnsiTheme="minorHAnsi"/>
        </w:rPr>
        <w:t>uns gerne sieht</w:t>
      </w:r>
      <w:r w:rsidR="00DA445F" w:rsidRPr="003F6AE7">
        <w:rPr>
          <w:rFonts w:asciiTheme="minorHAnsi" w:hAnsiTheme="minorHAnsi"/>
        </w:rPr>
        <w:t>;</w:t>
      </w:r>
    </w:p>
    <w:p w14:paraId="40B27380" w14:textId="63DFD495" w:rsidR="00161AE6" w:rsidRPr="003F6AE7" w:rsidRDefault="00161AE6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wo wir hören, dass es gut ist, da</w:t>
      </w:r>
      <w:r w:rsidR="00D45AB1">
        <w:rPr>
          <w:rFonts w:asciiTheme="minorHAnsi" w:hAnsiTheme="minorHAnsi"/>
        </w:rPr>
        <w:t>ss</w:t>
      </w:r>
      <w:r w:rsidRPr="003F6AE7">
        <w:rPr>
          <w:rFonts w:asciiTheme="minorHAnsi" w:hAnsiTheme="minorHAnsi"/>
        </w:rPr>
        <w:t xml:space="preserve"> wir da sind</w:t>
      </w:r>
      <w:r w:rsidR="00AE43E0" w:rsidRPr="003F6AE7">
        <w:rPr>
          <w:rFonts w:asciiTheme="minorHAnsi" w:hAnsiTheme="minorHAnsi"/>
        </w:rPr>
        <w:t>;</w:t>
      </w:r>
    </w:p>
    <w:p w14:paraId="2F3A6DA5" w14:textId="14AD7FF1" w:rsidR="00161AE6" w:rsidRPr="003F6AE7" w:rsidRDefault="000B173D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>wo</w:t>
      </w:r>
      <w:r w:rsidR="00D45AB1">
        <w:rPr>
          <w:rFonts w:asciiTheme="minorHAnsi" w:hAnsiTheme="minorHAnsi"/>
        </w:rPr>
        <w:t xml:space="preserve"> wir </w:t>
      </w:r>
      <w:r w:rsidRPr="003F6AE7">
        <w:rPr>
          <w:rFonts w:asciiTheme="minorHAnsi" w:hAnsiTheme="minorHAnsi"/>
        </w:rPr>
        <w:t>hören, dass es auf uns ankommt, dass Friede werde unter uns Menschen.</w:t>
      </w:r>
    </w:p>
    <w:p w14:paraId="02CD82C4" w14:textId="77777777" w:rsidR="00DA445F" w:rsidRPr="003F6AE7" w:rsidRDefault="00DA445F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58E9F37A" w14:textId="77777777" w:rsidR="00414618" w:rsidRPr="003F6AE7" w:rsidRDefault="0041461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0229E587" w14:textId="2F8B48F6" w:rsidR="00A62A2E" w:rsidRDefault="00A62A2E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 w:rsidRPr="003F6AE7">
        <w:rPr>
          <w:rFonts w:asciiTheme="minorHAnsi" w:hAnsiTheme="minorHAnsi"/>
        </w:rPr>
        <w:t xml:space="preserve">Wir gehören dort hin und </w:t>
      </w:r>
      <w:r w:rsidR="001D190C" w:rsidRPr="003F6AE7">
        <w:rPr>
          <w:rFonts w:asciiTheme="minorHAnsi" w:hAnsiTheme="minorHAnsi"/>
        </w:rPr>
        <w:t>sind</w:t>
      </w:r>
      <w:r w:rsidRPr="003F6AE7">
        <w:rPr>
          <w:rFonts w:asciiTheme="minorHAnsi" w:hAnsiTheme="minorHAnsi"/>
        </w:rPr>
        <w:t xml:space="preserve"> </w:t>
      </w:r>
      <w:r w:rsidR="00DA445F" w:rsidRPr="003F6AE7">
        <w:rPr>
          <w:rFonts w:asciiTheme="minorHAnsi" w:hAnsiTheme="minorHAnsi"/>
        </w:rPr>
        <w:t xml:space="preserve">dort </w:t>
      </w:r>
      <w:r w:rsidRPr="003F6AE7">
        <w:rPr>
          <w:rFonts w:asciiTheme="minorHAnsi" w:hAnsiTheme="minorHAnsi"/>
        </w:rPr>
        <w:t xml:space="preserve">zu Hause, wo </w:t>
      </w:r>
      <w:r w:rsidR="00BE7B20">
        <w:rPr>
          <w:rFonts w:asciiTheme="minorHAnsi" w:hAnsiTheme="minorHAnsi"/>
        </w:rPr>
        <w:t xml:space="preserve">wir </w:t>
      </w:r>
      <w:r w:rsidR="00DA445F" w:rsidRPr="003F6AE7">
        <w:rPr>
          <w:rFonts w:asciiTheme="minorHAnsi" w:hAnsiTheme="minorHAnsi"/>
        </w:rPr>
        <w:t>ernst damit machen</w:t>
      </w:r>
      <w:r w:rsidR="001D190C" w:rsidRPr="003F6AE7">
        <w:rPr>
          <w:rFonts w:asciiTheme="minorHAnsi" w:hAnsiTheme="minorHAnsi"/>
        </w:rPr>
        <w:t>,</w:t>
      </w:r>
      <w:r w:rsidR="00414618" w:rsidRPr="003F6AE7">
        <w:rPr>
          <w:rFonts w:asciiTheme="minorHAnsi" w:hAnsiTheme="minorHAnsi"/>
        </w:rPr>
        <w:t xml:space="preserve"> uns</w:t>
      </w:r>
      <w:r w:rsidRPr="003F6AE7">
        <w:rPr>
          <w:rFonts w:asciiTheme="minorHAnsi" w:hAnsiTheme="minorHAnsi"/>
        </w:rPr>
        <w:t xml:space="preserve"> als Brüder und Schwester</w:t>
      </w:r>
      <w:r w:rsidR="00004D49">
        <w:rPr>
          <w:rFonts w:asciiTheme="minorHAnsi" w:hAnsiTheme="minorHAnsi"/>
        </w:rPr>
        <w:t>n von Jesus Christus</w:t>
      </w:r>
      <w:r w:rsidRPr="003F6AE7">
        <w:rPr>
          <w:rFonts w:asciiTheme="minorHAnsi" w:hAnsiTheme="minorHAnsi"/>
        </w:rPr>
        <w:t xml:space="preserve"> </w:t>
      </w:r>
      <w:r w:rsidR="001D190C" w:rsidRPr="003F6AE7">
        <w:rPr>
          <w:rFonts w:asciiTheme="minorHAnsi" w:hAnsiTheme="minorHAnsi"/>
        </w:rPr>
        <w:t xml:space="preserve">zu </w:t>
      </w:r>
      <w:r w:rsidR="00414618" w:rsidRPr="003F6AE7">
        <w:rPr>
          <w:rFonts w:asciiTheme="minorHAnsi" w:hAnsiTheme="minorHAnsi"/>
        </w:rPr>
        <w:t>behandeln</w:t>
      </w:r>
      <w:r w:rsidRPr="003F6AE7">
        <w:rPr>
          <w:rFonts w:asciiTheme="minorHAnsi" w:hAnsiTheme="minorHAnsi"/>
        </w:rPr>
        <w:t>.</w:t>
      </w:r>
    </w:p>
    <w:p w14:paraId="0FA09E95" w14:textId="63D967D3" w:rsidR="002D6011" w:rsidRPr="003F6AE7" w:rsidRDefault="002D601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Es ist ein unermessliches Glück, friedlich in der großen Familie von Gott leben zu können.</w:t>
      </w:r>
    </w:p>
    <w:p w14:paraId="631B9056" w14:textId="77777777" w:rsidR="002D6011" w:rsidRDefault="002D6011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  <w:iCs/>
        </w:rPr>
      </w:pPr>
    </w:p>
    <w:p w14:paraId="1E34419C" w14:textId="1B8547AE" w:rsidR="000453CA" w:rsidRDefault="000453C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  <w:iCs/>
        </w:rPr>
      </w:pPr>
      <w:r>
        <w:rPr>
          <w:rFonts w:asciiTheme="minorHAnsi" w:hAnsiTheme="minorHAnsi"/>
          <w:i/>
          <w:iCs/>
        </w:rPr>
        <w:t>Glücklich sind</w:t>
      </w:r>
      <w:r w:rsidR="007748F8" w:rsidRPr="003F6AE7">
        <w:rPr>
          <w:rFonts w:asciiTheme="minorHAnsi" w:hAnsiTheme="minorHAnsi"/>
          <w:i/>
          <w:iCs/>
        </w:rPr>
        <w:t xml:space="preserve">, die Frieden stiften; denn sie werden Gottes Kinder heißen. </w:t>
      </w:r>
    </w:p>
    <w:p w14:paraId="47AC1CD9" w14:textId="7E457A85" w:rsidR="007748F8" w:rsidRPr="003F6AE7" w:rsidRDefault="007748F8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  <w:iCs/>
        </w:rPr>
      </w:pPr>
      <w:r w:rsidRPr="000453CA">
        <w:rPr>
          <w:rFonts w:asciiTheme="minorHAnsi" w:hAnsiTheme="minorHAnsi"/>
          <w:i/>
          <w:iCs/>
          <w:sz w:val="20"/>
          <w:szCs w:val="20"/>
        </w:rPr>
        <w:t>(M</w:t>
      </w:r>
      <w:r w:rsidR="00F62522">
        <w:rPr>
          <w:rFonts w:asciiTheme="minorHAnsi" w:hAnsiTheme="minorHAnsi"/>
          <w:i/>
          <w:iCs/>
          <w:sz w:val="20"/>
          <w:szCs w:val="20"/>
        </w:rPr>
        <w:t>at</w:t>
      </w:r>
      <w:r w:rsidRPr="000453CA">
        <w:rPr>
          <w:rFonts w:asciiTheme="minorHAnsi" w:hAnsiTheme="minorHAnsi"/>
          <w:i/>
          <w:iCs/>
          <w:sz w:val="20"/>
          <w:szCs w:val="20"/>
        </w:rPr>
        <w:t>t</w:t>
      </w:r>
      <w:r w:rsidR="00F62522">
        <w:rPr>
          <w:rFonts w:asciiTheme="minorHAnsi" w:hAnsiTheme="minorHAnsi"/>
          <w:i/>
          <w:iCs/>
          <w:sz w:val="20"/>
          <w:szCs w:val="20"/>
        </w:rPr>
        <w:t>häus</w:t>
      </w:r>
      <w:r w:rsidRPr="000453CA">
        <w:rPr>
          <w:rFonts w:asciiTheme="minorHAnsi" w:hAnsiTheme="minorHAnsi"/>
          <w:i/>
          <w:iCs/>
          <w:sz w:val="20"/>
          <w:szCs w:val="20"/>
        </w:rPr>
        <w:t xml:space="preserve"> 5,9 – Monat</w:t>
      </w:r>
      <w:r w:rsidR="00F62522">
        <w:rPr>
          <w:rFonts w:asciiTheme="minorHAnsi" w:hAnsiTheme="minorHAnsi"/>
          <w:i/>
          <w:iCs/>
          <w:sz w:val="20"/>
          <w:szCs w:val="20"/>
        </w:rPr>
        <w:t>s</w:t>
      </w:r>
      <w:r w:rsidRPr="000453CA">
        <w:rPr>
          <w:rFonts w:asciiTheme="minorHAnsi" w:hAnsiTheme="minorHAnsi"/>
          <w:i/>
          <w:iCs/>
          <w:sz w:val="20"/>
          <w:szCs w:val="20"/>
        </w:rPr>
        <w:t>spru</w:t>
      </w:r>
      <w:r w:rsidR="000453CA" w:rsidRPr="000453CA">
        <w:rPr>
          <w:rFonts w:asciiTheme="minorHAnsi" w:hAnsiTheme="minorHAnsi"/>
          <w:i/>
          <w:iCs/>
          <w:sz w:val="20"/>
          <w:szCs w:val="20"/>
        </w:rPr>
        <w:t>ch</w:t>
      </w:r>
      <w:r w:rsidR="003F6AE7" w:rsidRPr="000453CA">
        <w:rPr>
          <w:rFonts w:asciiTheme="minorHAnsi" w:hAnsiTheme="minorHAnsi"/>
          <w:i/>
          <w:iCs/>
          <w:sz w:val="20"/>
          <w:szCs w:val="20"/>
        </w:rPr>
        <w:t xml:space="preserve"> </w:t>
      </w:r>
      <w:proofErr w:type="gramStart"/>
      <w:r w:rsidR="003F6AE7" w:rsidRPr="000453CA">
        <w:rPr>
          <w:rFonts w:asciiTheme="minorHAnsi" w:hAnsiTheme="minorHAnsi"/>
          <w:i/>
          <w:iCs/>
          <w:sz w:val="20"/>
          <w:szCs w:val="20"/>
        </w:rPr>
        <w:t xml:space="preserve">- </w:t>
      </w:r>
      <w:r w:rsidRPr="000453CA">
        <w:rPr>
          <w:rFonts w:asciiTheme="minorHAnsi" w:hAnsiTheme="minorHAnsi"/>
          <w:i/>
          <w:iCs/>
          <w:sz w:val="20"/>
          <w:szCs w:val="20"/>
        </w:rPr>
        <w:t xml:space="preserve"> November</w:t>
      </w:r>
      <w:proofErr w:type="gramEnd"/>
      <w:r w:rsidRPr="000453CA">
        <w:rPr>
          <w:rFonts w:asciiTheme="minorHAnsi" w:hAnsiTheme="minorHAnsi"/>
          <w:i/>
          <w:iCs/>
          <w:sz w:val="20"/>
          <w:szCs w:val="20"/>
        </w:rPr>
        <w:t>)</w:t>
      </w:r>
    </w:p>
    <w:p w14:paraId="2C28A54E" w14:textId="2E5A5F87" w:rsidR="007F5497" w:rsidRPr="003F6AE7" w:rsidRDefault="007F5497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b/>
          <w:bCs/>
          <w:color w:val="7030A0"/>
        </w:rPr>
      </w:pPr>
      <w:r w:rsidRPr="003F6AE7">
        <w:rPr>
          <w:rFonts w:asciiTheme="minorHAnsi" w:hAnsiTheme="minorHAnsi"/>
          <w:b/>
          <w:bCs/>
          <w:color w:val="7030A0"/>
        </w:rPr>
        <w:t>Amen!</w:t>
      </w:r>
    </w:p>
    <w:p w14:paraId="5C2F6060" w14:textId="77777777" w:rsidR="000046CB" w:rsidRDefault="000046CB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</w:rPr>
      </w:pPr>
    </w:p>
    <w:p w14:paraId="1ECA7237" w14:textId="34155FA7" w:rsidR="000453CA" w:rsidRPr="002D6011" w:rsidRDefault="000453CA" w:rsidP="00AD74DE">
      <w:pPr>
        <w:pStyle w:val="StandardWeb"/>
        <w:spacing w:before="0" w:beforeAutospacing="0" w:after="0" w:afterAutospacing="0" w:line="360" w:lineRule="auto"/>
        <w:rPr>
          <w:rFonts w:asciiTheme="minorHAnsi" w:hAnsiTheme="minorHAnsi"/>
          <w:i/>
          <w:iCs/>
          <w:sz w:val="22"/>
          <w:szCs w:val="22"/>
        </w:rPr>
      </w:pPr>
      <w:r w:rsidRPr="002D6011">
        <w:rPr>
          <w:rFonts w:asciiTheme="minorHAnsi" w:hAnsiTheme="minorHAnsi"/>
          <w:i/>
          <w:iCs/>
          <w:sz w:val="22"/>
          <w:szCs w:val="22"/>
        </w:rPr>
        <w:t xml:space="preserve">Stuttgart im November 2026 </w:t>
      </w:r>
      <w:r w:rsidRPr="002D6011">
        <w:rPr>
          <w:rFonts w:asciiTheme="minorHAnsi" w:hAnsiTheme="minorHAnsi"/>
          <w:i/>
          <w:iCs/>
          <w:sz w:val="22"/>
          <w:szCs w:val="22"/>
        </w:rPr>
        <w:tab/>
        <w:t>Johannes Bröckel Pfarrer i.R.</w:t>
      </w:r>
    </w:p>
    <w:sectPr w:rsidR="000453CA" w:rsidRPr="002D6011" w:rsidSect="003F6AE7">
      <w:headerReference w:type="default" r:id="rId11"/>
      <w:footerReference w:type="default" r:id="rId12"/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DD64E" w14:textId="77777777" w:rsidR="002E7AE7" w:rsidRDefault="002E7AE7" w:rsidP="008C2FAD">
      <w:pPr>
        <w:spacing w:after="0" w:line="240" w:lineRule="auto"/>
      </w:pPr>
      <w:r>
        <w:separator/>
      </w:r>
    </w:p>
  </w:endnote>
  <w:endnote w:type="continuationSeparator" w:id="0">
    <w:p w14:paraId="3EBF1963" w14:textId="77777777" w:rsidR="002E7AE7" w:rsidRDefault="002E7AE7" w:rsidP="008C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85E0" w14:textId="3957A810" w:rsidR="008C2FAD" w:rsidRPr="008C2FAD" w:rsidRDefault="006A3549" w:rsidP="006A3549">
    <w:pPr>
      <w:pStyle w:val="Fuzeile"/>
      <w:tabs>
        <w:tab w:val="left" w:pos="8789"/>
      </w:tabs>
      <w:rPr>
        <w:color w:val="A6A6A6" w:themeColor="background1" w:themeShade="A6"/>
        <w:sz w:val="20"/>
        <w:szCs w:val="20"/>
      </w:rPr>
    </w:pPr>
    <w:r>
      <w:rPr>
        <w:color w:val="A6A6A6" w:themeColor="background1" w:themeShade="A6"/>
        <w:sz w:val="20"/>
        <w:szCs w:val="20"/>
      </w:rPr>
      <w:t xml:space="preserve">Mk </w:t>
    </w:r>
    <w:r w:rsidR="00414618">
      <w:rPr>
        <w:color w:val="A6A6A6" w:themeColor="background1" w:themeShade="A6"/>
        <w:sz w:val="20"/>
        <w:szCs w:val="20"/>
      </w:rPr>
      <w:t>3</w:t>
    </w:r>
    <w:r>
      <w:rPr>
        <w:color w:val="A6A6A6" w:themeColor="background1" w:themeShade="A6"/>
        <w:sz w:val="20"/>
        <w:szCs w:val="20"/>
      </w:rPr>
      <w:t>,40-</w:t>
    </w:r>
    <w:proofErr w:type="gramStart"/>
    <w:r>
      <w:rPr>
        <w:color w:val="A6A6A6" w:themeColor="background1" w:themeShade="A6"/>
        <w:sz w:val="20"/>
        <w:szCs w:val="20"/>
      </w:rPr>
      <w:t xml:space="preserve">45 </w:t>
    </w:r>
    <w:r w:rsidR="00021C6D">
      <w:rPr>
        <w:color w:val="A6A6A6" w:themeColor="background1" w:themeShade="A6"/>
        <w:sz w:val="20"/>
        <w:szCs w:val="20"/>
      </w:rPr>
      <w:t xml:space="preserve"> </w:t>
    </w:r>
    <w:r w:rsidR="007748F8">
      <w:rPr>
        <w:color w:val="A6A6A6" w:themeColor="background1" w:themeShade="A6"/>
        <w:sz w:val="20"/>
        <w:szCs w:val="20"/>
      </w:rPr>
      <w:t>Andacht</w:t>
    </w:r>
    <w:proofErr w:type="gramEnd"/>
    <w:r w:rsidR="007748F8">
      <w:rPr>
        <w:color w:val="A6A6A6" w:themeColor="background1" w:themeShade="A6"/>
        <w:sz w:val="20"/>
        <w:szCs w:val="20"/>
      </w:rPr>
      <w:t xml:space="preserve"> im November 2026</w:t>
    </w:r>
    <w:r w:rsidR="00021C6D">
      <w:rPr>
        <w:color w:val="A6A6A6" w:themeColor="background1" w:themeShade="A6"/>
        <w:sz w:val="20"/>
        <w:szCs w:val="20"/>
      </w:rPr>
      <w:tab/>
    </w:r>
    <w:r w:rsidR="00021C6D">
      <w:rPr>
        <w:color w:val="A6A6A6" w:themeColor="background1" w:themeShade="A6"/>
        <w:sz w:val="20"/>
        <w:szCs w:val="20"/>
      </w:rPr>
      <w:tab/>
    </w:r>
    <w:r w:rsidR="008C2FAD" w:rsidRPr="008C2FAD">
      <w:rPr>
        <w:color w:val="A6A6A6" w:themeColor="background1" w:themeShade="A6"/>
        <w:sz w:val="20"/>
        <w:szCs w:val="20"/>
      </w:rPr>
      <w:fldChar w:fldCharType="begin"/>
    </w:r>
    <w:r w:rsidR="008C2FAD" w:rsidRPr="008C2FAD">
      <w:rPr>
        <w:color w:val="A6A6A6" w:themeColor="background1" w:themeShade="A6"/>
        <w:sz w:val="20"/>
        <w:szCs w:val="20"/>
      </w:rPr>
      <w:instrText>PAGE   \* MERGEFORMAT</w:instrText>
    </w:r>
    <w:r w:rsidR="008C2FAD" w:rsidRPr="008C2FAD">
      <w:rPr>
        <w:color w:val="A6A6A6" w:themeColor="background1" w:themeShade="A6"/>
        <w:sz w:val="20"/>
        <w:szCs w:val="20"/>
      </w:rPr>
      <w:fldChar w:fldCharType="separate"/>
    </w:r>
    <w:r w:rsidR="00172376">
      <w:rPr>
        <w:noProof/>
        <w:color w:val="A6A6A6" w:themeColor="background1" w:themeShade="A6"/>
        <w:sz w:val="20"/>
        <w:szCs w:val="20"/>
      </w:rPr>
      <w:t>4</w:t>
    </w:r>
    <w:r w:rsidR="008C2FAD" w:rsidRPr="008C2FAD">
      <w:rPr>
        <w:color w:val="A6A6A6" w:themeColor="background1" w:themeShade="A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FEBAB" w14:textId="77777777" w:rsidR="002E7AE7" w:rsidRDefault="002E7AE7" w:rsidP="008C2FAD">
      <w:pPr>
        <w:spacing w:after="0" w:line="240" w:lineRule="auto"/>
      </w:pPr>
      <w:r>
        <w:separator/>
      </w:r>
    </w:p>
  </w:footnote>
  <w:footnote w:type="continuationSeparator" w:id="0">
    <w:p w14:paraId="2933326C" w14:textId="77777777" w:rsidR="002E7AE7" w:rsidRDefault="002E7AE7" w:rsidP="008C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BF13" w14:textId="25E908E3" w:rsidR="008C2FAD" w:rsidRDefault="00000000" w:rsidP="008C2FAD">
    <w:pPr>
      <w:pStyle w:val="Kopfzeile"/>
      <w:jc w:val="center"/>
    </w:pPr>
    <w:sdt>
      <w:sdtPr>
        <w:id w:val="-589231167"/>
        <w:docPartObj>
          <w:docPartGallery w:val="Page Numbers (Margins)"/>
          <w:docPartUnique/>
        </w:docPartObj>
      </w:sdtPr>
      <w:sdtContent>
        <w:r w:rsidR="001D190C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4511F7D" wp14:editId="58529A72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539134070" name="Rechtec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2731D268" w14:textId="77777777" w:rsidR="001D190C" w:rsidRDefault="001D190C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511F7D" id="Rechteck 1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2731D268" w14:textId="77777777" w:rsidR="001D190C" w:rsidRDefault="001D190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8C2FAD">
      <w:rPr>
        <w:noProof/>
        <w:lang w:eastAsia="de-DE"/>
      </w:rPr>
      <w:drawing>
        <wp:inline distT="0" distB="0" distL="0" distR="0" wp14:anchorId="291424BD" wp14:editId="04D22348">
          <wp:extent cx="670560" cy="660400"/>
          <wp:effectExtent l="0" t="0" r="0" b="6350"/>
          <wp:docPr id="1" name="Bild 1" descr="\\Groezinger\festplatte\Eigene Dateien\Eigene Bilder\eks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\\Groezinger\festplatte\Eigene Dateien\Eigene Bilder\eksLogo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0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05160"/>
    <w:multiLevelType w:val="hybridMultilevel"/>
    <w:tmpl w:val="4A0AB3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2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49E"/>
    <w:rsid w:val="000046AD"/>
    <w:rsid w:val="000046CB"/>
    <w:rsid w:val="00004D49"/>
    <w:rsid w:val="00021C6D"/>
    <w:rsid w:val="000453CA"/>
    <w:rsid w:val="00065EA6"/>
    <w:rsid w:val="000A03EA"/>
    <w:rsid w:val="000B173D"/>
    <w:rsid w:val="000E170F"/>
    <w:rsid w:val="000E6361"/>
    <w:rsid w:val="000F6F29"/>
    <w:rsid w:val="00104D21"/>
    <w:rsid w:val="00115E45"/>
    <w:rsid w:val="0012264D"/>
    <w:rsid w:val="00125078"/>
    <w:rsid w:val="00130989"/>
    <w:rsid w:val="00161AE6"/>
    <w:rsid w:val="00172376"/>
    <w:rsid w:val="001977C3"/>
    <w:rsid w:val="001D190C"/>
    <w:rsid w:val="001D1F11"/>
    <w:rsid w:val="002A34B0"/>
    <w:rsid w:val="002A59FE"/>
    <w:rsid w:val="002B6C02"/>
    <w:rsid w:val="002D6011"/>
    <w:rsid w:val="002E7AE7"/>
    <w:rsid w:val="003577E8"/>
    <w:rsid w:val="00362F3C"/>
    <w:rsid w:val="00381CB0"/>
    <w:rsid w:val="003A3D5D"/>
    <w:rsid w:val="003D2F87"/>
    <w:rsid w:val="003E0363"/>
    <w:rsid w:val="003F6AE7"/>
    <w:rsid w:val="00414618"/>
    <w:rsid w:val="00431C70"/>
    <w:rsid w:val="00443BBA"/>
    <w:rsid w:val="00491AE5"/>
    <w:rsid w:val="004A1C19"/>
    <w:rsid w:val="004A397D"/>
    <w:rsid w:val="004C1ABC"/>
    <w:rsid w:val="004C76D9"/>
    <w:rsid w:val="004D68EE"/>
    <w:rsid w:val="00504B91"/>
    <w:rsid w:val="00533B70"/>
    <w:rsid w:val="00550888"/>
    <w:rsid w:val="00554357"/>
    <w:rsid w:val="005D1172"/>
    <w:rsid w:val="00622518"/>
    <w:rsid w:val="00624201"/>
    <w:rsid w:val="006A0B5D"/>
    <w:rsid w:val="006A2AFB"/>
    <w:rsid w:val="006A3549"/>
    <w:rsid w:val="0070144F"/>
    <w:rsid w:val="0072541E"/>
    <w:rsid w:val="00742F0E"/>
    <w:rsid w:val="007445BE"/>
    <w:rsid w:val="00756664"/>
    <w:rsid w:val="007748F8"/>
    <w:rsid w:val="007F5497"/>
    <w:rsid w:val="008240FC"/>
    <w:rsid w:val="008334DD"/>
    <w:rsid w:val="008515A4"/>
    <w:rsid w:val="00860E8B"/>
    <w:rsid w:val="008624AD"/>
    <w:rsid w:val="008701B1"/>
    <w:rsid w:val="00886EF2"/>
    <w:rsid w:val="008A666A"/>
    <w:rsid w:val="008C2FAD"/>
    <w:rsid w:val="008E4A9E"/>
    <w:rsid w:val="0092249E"/>
    <w:rsid w:val="00945F8E"/>
    <w:rsid w:val="009A5632"/>
    <w:rsid w:val="009B01DF"/>
    <w:rsid w:val="009B77BC"/>
    <w:rsid w:val="009F3F2C"/>
    <w:rsid w:val="00A01457"/>
    <w:rsid w:val="00A62A2E"/>
    <w:rsid w:val="00AA0E43"/>
    <w:rsid w:val="00AB11A8"/>
    <w:rsid w:val="00AD234B"/>
    <w:rsid w:val="00AD74DE"/>
    <w:rsid w:val="00AE43E0"/>
    <w:rsid w:val="00B150A5"/>
    <w:rsid w:val="00B5420A"/>
    <w:rsid w:val="00B63150"/>
    <w:rsid w:val="00BC5957"/>
    <w:rsid w:val="00BE7B20"/>
    <w:rsid w:val="00C022B2"/>
    <w:rsid w:val="00C0673B"/>
    <w:rsid w:val="00C74AE2"/>
    <w:rsid w:val="00CC023A"/>
    <w:rsid w:val="00CD0FBC"/>
    <w:rsid w:val="00CD3530"/>
    <w:rsid w:val="00CD557D"/>
    <w:rsid w:val="00CF4B4B"/>
    <w:rsid w:val="00D10E79"/>
    <w:rsid w:val="00D3082A"/>
    <w:rsid w:val="00D45AB1"/>
    <w:rsid w:val="00D92F7D"/>
    <w:rsid w:val="00D96B25"/>
    <w:rsid w:val="00DA445F"/>
    <w:rsid w:val="00EC192D"/>
    <w:rsid w:val="00F21A4C"/>
    <w:rsid w:val="00F54F38"/>
    <w:rsid w:val="00F5641F"/>
    <w:rsid w:val="00F62522"/>
    <w:rsid w:val="00F76F78"/>
    <w:rsid w:val="00F9010B"/>
    <w:rsid w:val="00FB07FC"/>
    <w:rsid w:val="00FC21AD"/>
    <w:rsid w:val="00FD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26003"/>
  <w15:docId w15:val="{9A2C7E8B-D255-4199-9A69-08F68BF2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C2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C2FAD"/>
  </w:style>
  <w:style w:type="paragraph" w:styleId="Fuzeile">
    <w:name w:val="footer"/>
    <w:basedOn w:val="Standard"/>
    <w:link w:val="FuzeileZchn"/>
    <w:uiPriority w:val="99"/>
    <w:unhideWhenUsed/>
    <w:rsid w:val="008C2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2FA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2FAD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D0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CD0FBC"/>
    <w:rPr>
      <w:color w:val="0000FF"/>
      <w:u w:val="single"/>
    </w:rPr>
  </w:style>
  <w:style w:type="character" w:customStyle="1" w:styleId="verse">
    <w:name w:val="verse"/>
    <w:basedOn w:val="Absatz-Standardschriftart"/>
    <w:rsid w:val="00CD0FBC"/>
  </w:style>
  <w:style w:type="character" w:customStyle="1" w:styleId="anmerkung">
    <w:name w:val="anmerkung"/>
    <w:basedOn w:val="Absatz-Standardschriftart"/>
    <w:rsid w:val="00CD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annes.broeckel\Documents\Benutzerdefinierte%20Office-Vorlagen\Predigt%202016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B239892D3BD34DBC643369D10A1264" ma:contentTypeVersion="0" ma:contentTypeDescription="Ein neues Dokument erstellen." ma:contentTypeScope="" ma:versionID="ce8eaa0d581e6ba7c35ad446fde2a62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C2E96-417B-482F-96EA-1B858708B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40DC56-C377-496D-A019-9BB2C7331A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D23A3E-443B-4F4A-AD82-ECA0462356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DEEB88-ED79-4247-BF4E-48CCBEAF2C0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7647e6f-fdde-4cab-a1d6-967c588ca99a}" enabled="0" method="" siteId="{b7647e6f-fdde-4cab-a1d6-967c588ca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Predigt 2016.dotx</Template>
  <TotalTime>0</TotalTime>
  <Pages>6</Pages>
  <Words>865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ELKW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Broeckel, Johannes</dc:creator>
  <cp:lastModifiedBy>Dieterle, Klaus</cp:lastModifiedBy>
  <cp:revision>6</cp:revision>
  <cp:lastPrinted>2026-10-25T12:59:00Z</cp:lastPrinted>
  <dcterms:created xsi:type="dcterms:W3CDTF">2026-10-26T08:37:00Z</dcterms:created>
  <dcterms:modified xsi:type="dcterms:W3CDTF">2026-10-26T22:31:00Z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0x01010092B239892D3BD34DBC643369D10A1264</vt:lpwstr>
  </property>
</Properties>
</file>