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F527" w14:textId="7357021B" w:rsidR="004D68EE" w:rsidRPr="00FF2FC2" w:rsidRDefault="00807B80" w:rsidP="00AB38E3">
      <w:pPr>
        <w:spacing w:after="0"/>
        <w:jc w:val="center"/>
        <w:rPr>
          <w:b/>
          <w:bCs/>
          <w:color w:val="7030A0"/>
          <w:sz w:val="24"/>
          <w:szCs w:val="24"/>
        </w:rPr>
      </w:pPr>
      <w:r w:rsidRPr="00FF2FC2">
        <w:rPr>
          <w:b/>
          <w:bCs/>
          <w:color w:val="7030A0"/>
          <w:sz w:val="24"/>
          <w:szCs w:val="24"/>
        </w:rPr>
        <w:t>Urlaub vom Ich</w:t>
      </w:r>
    </w:p>
    <w:p w14:paraId="113CE51F" w14:textId="77777777" w:rsidR="00AC5588" w:rsidRPr="00FF2FC2" w:rsidRDefault="00AC5588" w:rsidP="008C2FAD">
      <w:pPr>
        <w:spacing w:after="0"/>
        <w:rPr>
          <w:sz w:val="24"/>
          <w:szCs w:val="24"/>
        </w:rPr>
      </w:pPr>
    </w:p>
    <w:p w14:paraId="7B047FA5" w14:textId="1B7C7A78" w:rsidR="00D62212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Unsere Welt verändert sich</w:t>
      </w:r>
      <w:r w:rsidR="004C0F12" w:rsidRPr="00FF2FC2">
        <w:rPr>
          <w:rFonts w:asciiTheme="minorHAnsi" w:hAnsiTheme="minorHAnsi"/>
        </w:rPr>
        <w:t xml:space="preserve"> in einem Tempo, das wir kaum n</w:t>
      </w:r>
      <w:r w:rsidR="000F605B">
        <w:rPr>
          <w:rFonts w:asciiTheme="minorHAnsi" w:hAnsiTheme="minorHAnsi"/>
        </w:rPr>
        <w:t>och</w:t>
      </w:r>
      <w:r w:rsidR="004C0F12" w:rsidRPr="00FF2FC2">
        <w:rPr>
          <w:rFonts w:asciiTheme="minorHAnsi" w:hAnsiTheme="minorHAnsi"/>
        </w:rPr>
        <w:t xml:space="preserve"> mitgehen können.</w:t>
      </w:r>
    </w:p>
    <w:p w14:paraId="2D0FD905" w14:textId="6B30F609" w:rsidR="000C56E3" w:rsidRPr="00FF2FC2" w:rsidRDefault="000C56E3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ECB1F59" w14:textId="440120EA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können uns nicht erinnern, dass die Sommer jemals so heiß geworden sind</w:t>
      </w:r>
      <w:r w:rsidR="000F605B">
        <w:rPr>
          <w:rFonts w:asciiTheme="minorHAnsi" w:hAnsiTheme="minorHAnsi"/>
        </w:rPr>
        <w:t xml:space="preserve">, wie wir sie </w:t>
      </w:r>
      <w:r w:rsidR="009D5F2C">
        <w:rPr>
          <w:rFonts w:asciiTheme="minorHAnsi" w:hAnsiTheme="minorHAnsi"/>
        </w:rPr>
        <w:t>zurzeit</w:t>
      </w:r>
      <w:r w:rsidR="000F605B">
        <w:rPr>
          <w:rFonts w:asciiTheme="minorHAnsi" w:hAnsiTheme="minorHAnsi"/>
        </w:rPr>
        <w:t xml:space="preserve"> aushalten müssen</w:t>
      </w:r>
      <w:r w:rsidRPr="00FF2FC2">
        <w:rPr>
          <w:rFonts w:asciiTheme="minorHAnsi" w:hAnsiTheme="minorHAnsi"/>
        </w:rPr>
        <w:t>.</w:t>
      </w:r>
    </w:p>
    <w:p w14:paraId="781A7253" w14:textId="4E6C3F51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leiden unter der Hitze.</w:t>
      </w:r>
    </w:p>
    <w:p w14:paraId="692786AD" w14:textId="42ACE426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müssen nicht mehr in den Süden fahren, um bei warmen Temperaturen zu urlauben.</w:t>
      </w:r>
    </w:p>
    <w:p w14:paraId="4C0A7ADB" w14:textId="1F5B06AE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Der Süden ist zu uns gekommen.</w:t>
      </w:r>
    </w:p>
    <w:p w14:paraId="7B5147F5" w14:textId="5286A87A" w:rsidR="000C56E3" w:rsidRPr="00FF2FC2" w:rsidRDefault="00BB3D1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Uns bleibt nichts anderes übrig, als danach zu schauen,</w:t>
      </w:r>
      <w:r w:rsidR="00807B80" w:rsidRPr="00FF2FC2">
        <w:rPr>
          <w:rFonts w:asciiTheme="minorHAnsi" w:hAnsiTheme="minorHAnsi"/>
        </w:rPr>
        <w:t xml:space="preserve"> wie wir damit zurechtkommen.</w:t>
      </w:r>
    </w:p>
    <w:p w14:paraId="22BC8739" w14:textId="77777777" w:rsidR="000A685C" w:rsidRDefault="000A685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7CC3845" w14:textId="573EE3F8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Überhaupt ist es die große Kunst im Urlaub</w:t>
      </w:r>
      <w:r w:rsidR="000F605B">
        <w:rPr>
          <w:rFonts w:asciiTheme="minorHAnsi" w:hAnsiTheme="minorHAnsi"/>
        </w:rPr>
        <w:t>,</w:t>
      </w:r>
      <w:r w:rsidRPr="00FF2FC2">
        <w:rPr>
          <w:rFonts w:asciiTheme="minorHAnsi" w:hAnsiTheme="minorHAnsi"/>
        </w:rPr>
        <w:t xml:space="preserve"> mit sich selbst </w:t>
      </w:r>
      <w:r w:rsidR="003734DD" w:rsidRPr="00FF2FC2">
        <w:rPr>
          <w:rFonts w:asciiTheme="minorHAnsi" w:hAnsiTheme="minorHAnsi"/>
        </w:rPr>
        <w:t>auszukommen</w:t>
      </w:r>
      <w:r w:rsidRPr="00FF2FC2">
        <w:rPr>
          <w:rFonts w:asciiTheme="minorHAnsi" w:hAnsiTheme="minorHAnsi"/>
        </w:rPr>
        <w:t>.</w:t>
      </w:r>
    </w:p>
    <w:p w14:paraId="5BC3FA7C" w14:textId="4B005B98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Denn man nimmt sich selbst mit, egal </w:t>
      </w:r>
      <w:r w:rsidR="003734DD" w:rsidRPr="00FF2FC2">
        <w:rPr>
          <w:rFonts w:asciiTheme="minorHAnsi" w:hAnsiTheme="minorHAnsi"/>
        </w:rPr>
        <w:t>an welch schönen Ort</w:t>
      </w:r>
      <w:r w:rsidR="000A685C">
        <w:rPr>
          <w:rFonts w:asciiTheme="minorHAnsi" w:hAnsiTheme="minorHAnsi"/>
        </w:rPr>
        <w:t>en</w:t>
      </w:r>
      <w:r w:rsidR="003734DD" w:rsidRPr="00FF2FC2">
        <w:rPr>
          <w:rFonts w:asciiTheme="minorHAnsi" w:hAnsiTheme="minorHAnsi"/>
        </w:rPr>
        <w:t xml:space="preserve"> </w:t>
      </w:r>
      <w:r w:rsidRPr="00FF2FC2">
        <w:rPr>
          <w:rFonts w:asciiTheme="minorHAnsi" w:hAnsiTheme="minorHAnsi"/>
        </w:rPr>
        <w:t>man sich erholen möchte.</w:t>
      </w:r>
    </w:p>
    <w:p w14:paraId="75749E2B" w14:textId="77777777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0452ECC5" w14:textId="16074FB2" w:rsidR="00807B80" w:rsidRPr="00FF2FC2" w:rsidRDefault="00807B80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Unser Ego </w:t>
      </w:r>
      <w:r w:rsidR="00A005FA" w:rsidRPr="00FF2FC2">
        <w:rPr>
          <w:rFonts w:asciiTheme="minorHAnsi" w:hAnsiTheme="minorHAnsi"/>
        </w:rPr>
        <w:t xml:space="preserve">macht es </w:t>
      </w:r>
      <w:r w:rsidR="00FF2FC2">
        <w:rPr>
          <w:rFonts w:asciiTheme="minorHAnsi" w:hAnsiTheme="minorHAnsi"/>
        </w:rPr>
        <w:t xml:space="preserve">uns </w:t>
      </w:r>
      <w:r w:rsidR="00A005FA" w:rsidRPr="00FF2FC2">
        <w:rPr>
          <w:rFonts w:asciiTheme="minorHAnsi" w:hAnsiTheme="minorHAnsi"/>
        </w:rPr>
        <w:t>nicht leicht</w:t>
      </w:r>
      <w:r w:rsidR="00FF2FC2">
        <w:rPr>
          <w:rFonts w:asciiTheme="minorHAnsi" w:hAnsiTheme="minorHAnsi"/>
        </w:rPr>
        <w:t>,</w:t>
      </w:r>
      <w:r w:rsidR="00A005FA" w:rsidRPr="00FF2FC2">
        <w:rPr>
          <w:rFonts w:asciiTheme="minorHAnsi" w:hAnsiTheme="minorHAnsi"/>
        </w:rPr>
        <w:t xml:space="preserve"> zu entspannen.</w:t>
      </w:r>
    </w:p>
    <w:p w14:paraId="73E5FDC6" w14:textId="315C1BF6" w:rsidR="00A005FA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Es hält uns in Atem.</w:t>
      </w:r>
    </w:p>
    <w:p w14:paraId="4091D354" w14:textId="27B491F9" w:rsidR="00A005FA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Wir suchen </w:t>
      </w:r>
      <w:r w:rsidR="003734DD" w:rsidRPr="00FF2FC2">
        <w:rPr>
          <w:rFonts w:asciiTheme="minorHAnsi" w:hAnsiTheme="minorHAnsi"/>
        </w:rPr>
        <w:t xml:space="preserve">nicht selten angestrengt </w:t>
      </w:r>
      <w:r w:rsidRPr="00FF2FC2">
        <w:rPr>
          <w:rFonts w:asciiTheme="minorHAnsi" w:hAnsiTheme="minorHAnsi"/>
        </w:rPr>
        <w:t xml:space="preserve">nachdem, was unser Ego </w:t>
      </w:r>
      <w:r w:rsidR="00FF2FC2">
        <w:rPr>
          <w:rFonts w:asciiTheme="minorHAnsi" w:hAnsiTheme="minorHAnsi"/>
        </w:rPr>
        <w:t xml:space="preserve">endlich </w:t>
      </w:r>
      <w:r w:rsidRPr="00FF2FC2">
        <w:rPr>
          <w:rFonts w:asciiTheme="minorHAnsi" w:hAnsiTheme="minorHAnsi"/>
        </w:rPr>
        <w:t>zufrieden stellt.</w:t>
      </w:r>
    </w:p>
    <w:p w14:paraId="7FB9ECB2" w14:textId="77777777" w:rsidR="00A005FA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377A5A39" w14:textId="33ED68BD" w:rsidR="00BF516C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Inzwischen ist</w:t>
      </w:r>
      <w:r w:rsidR="000C56E3" w:rsidRPr="00FF2FC2">
        <w:rPr>
          <w:rFonts w:asciiTheme="minorHAnsi" w:hAnsiTheme="minorHAnsi"/>
        </w:rPr>
        <w:t xml:space="preserve"> ein weltweiter Wettstreit entstanden, wer </w:t>
      </w:r>
      <w:r w:rsidR="00BF516C" w:rsidRPr="00FF2FC2">
        <w:rPr>
          <w:rFonts w:asciiTheme="minorHAnsi" w:hAnsiTheme="minorHAnsi"/>
        </w:rPr>
        <w:t xml:space="preserve">kann am </w:t>
      </w:r>
      <w:r w:rsidR="00874AF2" w:rsidRPr="00FF2FC2">
        <w:rPr>
          <w:rFonts w:asciiTheme="minorHAnsi" w:hAnsiTheme="minorHAnsi"/>
        </w:rPr>
        <w:t>lautesten</w:t>
      </w:r>
      <w:r w:rsidR="000A685C">
        <w:rPr>
          <w:rFonts w:asciiTheme="minorHAnsi" w:hAnsiTheme="minorHAnsi"/>
        </w:rPr>
        <w:t xml:space="preserve"> - </w:t>
      </w:r>
      <w:r w:rsidR="00485A14" w:rsidRPr="00FF2FC2">
        <w:rPr>
          <w:rFonts w:asciiTheme="minorHAnsi" w:hAnsiTheme="minorHAnsi"/>
        </w:rPr>
        <w:t>ohne</w:t>
      </w:r>
      <w:r w:rsidR="00BF516C" w:rsidRPr="00FF2FC2">
        <w:rPr>
          <w:rFonts w:asciiTheme="minorHAnsi" w:hAnsiTheme="minorHAnsi"/>
        </w:rPr>
        <w:t xml:space="preserve"> sich </w:t>
      </w:r>
      <w:r w:rsidR="000810F1" w:rsidRPr="00FF2FC2">
        <w:rPr>
          <w:rFonts w:asciiTheme="minorHAnsi" w:hAnsiTheme="minorHAnsi"/>
        </w:rPr>
        <w:t xml:space="preserve">dafür </w:t>
      </w:r>
      <w:r w:rsidR="00BF516C" w:rsidRPr="00FF2FC2">
        <w:rPr>
          <w:rFonts w:asciiTheme="minorHAnsi" w:hAnsiTheme="minorHAnsi"/>
        </w:rPr>
        <w:t>zu schämen</w:t>
      </w:r>
      <w:r w:rsidR="000A685C">
        <w:rPr>
          <w:rFonts w:asciiTheme="minorHAnsi" w:hAnsiTheme="minorHAnsi"/>
        </w:rPr>
        <w:t xml:space="preserve"> - </w:t>
      </w:r>
      <w:r w:rsidR="00BF516C" w:rsidRPr="00FF2FC2">
        <w:rPr>
          <w:rFonts w:asciiTheme="minorHAnsi" w:hAnsiTheme="minorHAnsi"/>
        </w:rPr>
        <w:t>un</w:t>
      </w:r>
      <w:r w:rsidR="00874AF2" w:rsidRPr="00FF2FC2">
        <w:rPr>
          <w:rFonts w:asciiTheme="minorHAnsi" w:hAnsiTheme="minorHAnsi"/>
        </w:rPr>
        <w:t>aufhörlich</w:t>
      </w:r>
      <w:r w:rsidR="00BF516C" w:rsidRPr="00FF2FC2">
        <w:rPr>
          <w:rFonts w:asciiTheme="minorHAnsi" w:hAnsiTheme="minorHAnsi"/>
        </w:rPr>
        <w:t xml:space="preserve"> </w:t>
      </w:r>
      <w:r w:rsidR="00BF516C" w:rsidRPr="00FF2FC2">
        <w:rPr>
          <w:rFonts w:asciiTheme="minorHAnsi" w:hAnsiTheme="minorHAnsi"/>
          <w:b/>
          <w:bCs/>
        </w:rPr>
        <w:t xml:space="preserve">Ich </w:t>
      </w:r>
      <w:proofErr w:type="spellStart"/>
      <w:r w:rsidR="00BF516C" w:rsidRPr="00FF2FC2">
        <w:rPr>
          <w:rFonts w:asciiTheme="minorHAnsi" w:hAnsiTheme="minorHAnsi"/>
          <w:b/>
          <w:bCs/>
        </w:rPr>
        <w:t>Ich</w:t>
      </w:r>
      <w:proofErr w:type="spellEnd"/>
      <w:r w:rsidR="00BF516C" w:rsidRPr="00FF2FC2">
        <w:rPr>
          <w:rFonts w:asciiTheme="minorHAnsi" w:hAnsiTheme="minorHAnsi"/>
          <w:b/>
          <w:bCs/>
        </w:rPr>
        <w:t xml:space="preserve"> </w:t>
      </w:r>
      <w:proofErr w:type="spellStart"/>
      <w:r w:rsidR="00BF516C" w:rsidRPr="00FF2FC2">
        <w:rPr>
          <w:rFonts w:asciiTheme="minorHAnsi" w:hAnsiTheme="minorHAnsi"/>
          <w:b/>
          <w:bCs/>
        </w:rPr>
        <w:t>Ich</w:t>
      </w:r>
      <w:proofErr w:type="spellEnd"/>
      <w:r w:rsidR="00BF516C" w:rsidRPr="00FF2FC2">
        <w:rPr>
          <w:rFonts w:asciiTheme="minorHAnsi" w:hAnsiTheme="minorHAnsi"/>
        </w:rPr>
        <w:t xml:space="preserve"> rufen?</w:t>
      </w:r>
    </w:p>
    <w:p w14:paraId="2C7B468E" w14:textId="381F2BEF" w:rsidR="000C56E3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Als </w:t>
      </w:r>
      <w:r w:rsidR="00874AF2" w:rsidRPr="00FF2FC2">
        <w:rPr>
          <w:rFonts w:asciiTheme="minorHAnsi" w:hAnsiTheme="minorHAnsi"/>
        </w:rPr>
        <w:t>Lebens</w:t>
      </w:r>
      <w:r w:rsidR="000A685C">
        <w:rPr>
          <w:rFonts w:asciiTheme="minorHAnsi" w:hAnsiTheme="minorHAnsi"/>
        </w:rPr>
        <w:t>-</w:t>
      </w:r>
      <w:r w:rsidR="00874AF2" w:rsidRPr="00FF2FC2">
        <w:rPr>
          <w:rFonts w:asciiTheme="minorHAnsi" w:hAnsiTheme="minorHAnsi"/>
        </w:rPr>
        <w:t>Maxime</w:t>
      </w:r>
      <w:r w:rsidRPr="00FF2FC2">
        <w:rPr>
          <w:rFonts w:asciiTheme="minorHAnsi" w:hAnsiTheme="minorHAnsi"/>
        </w:rPr>
        <w:t xml:space="preserve"> scheint </w:t>
      </w:r>
      <w:r w:rsidR="000810F1" w:rsidRPr="00FF2FC2">
        <w:rPr>
          <w:rFonts w:asciiTheme="minorHAnsi" w:hAnsiTheme="minorHAnsi"/>
        </w:rPr>
        <w:t xml:space="preserve">derzeit </w:t>
      </w:r>
      <w:r w:rsidRPr="00FF2FC2">
        <w:rPr>
          <w:rFonts w:asciiTheme="minorHAnsi" w:hAnsiTheme="minorHAnsi"/>
        </w:rPr>
        <w:t xml:space="preserve">nur </w:t>
      </w:r>
      <w:r w:rsidR="000810F1" w:rsidRPr="00FF2FC2">
        <w:rPr>
          <w:rFonts w:asciiTheme="minorHAnsi" w:hAnsiTheme="minorHAnsi"/>
        </w:rPr>
        <w:t>akzeptiert zu sein</w:t>
      </w:r>
      <w:r w:rsidRPr="00FF2FC2">
        <w:rPr>
          <w:rFonts w:asciiTheme="minorHAnsi" w:hAnsiTheme="minorHAnsi"/>
        </w:rPr>
        <w:t>, wie befriedige ich mein Ego</w:t>
      </w:r>
      <w:r w:rsidR="000F605B">
        <w:rPr>
          <w:rFonts w:asciiTheme="minorHAnsi" w:hAnsiTheme="minorHAnsi"/>
        </w:rPr>
        <w:t>?</w:t>
      </w:r>
    </w:p>
    <w:p w14:paraId="472A31EC" w14:textId="77777777" w:rsidR="00BF516C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3BF86C3A" w14:textId="6709775D" w:rsidR="00BF516C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Die Folgen sind schmerzlich.</w:t>
      </w:r>
    </w:p>
    <w:p w14:paraId="6D6A97A6" w14:textId="3712C32B" w:rsidR="00BF516C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Nichts geht mehr zusammen.</w:t>
      </w:r>
    </w:p>
    <w:p w14:paraId="5FCD1EE1" w14:textId="2EC3F9D9" w:rsidR="00BF516C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Alles droht auseinanderzubrechen</w:t>
      </w:r>
      <w:r w:rsidR="00A005FA" w:rsidRPr="00FF2FC2">
        <w:rPr>
          <w:rFonts w:asciiTheme="minorHAnsi" w:hAnsiTheme="minorHAnsi"/>
        </w:rPr>
        <w:t>, weil jeder oder jede nur sich selbst der Nächste ist</w:t>
      </w:r>
      <w:r w:rsidR="000F605B">
        <w:rPr>
          <w:rFonts w:asciiTheme="minorHAnsi" w:hAnsiTheme="minorHAnsi"/>
        </w:rPr>
        <w:t>,</w:t>
      </w:r>
    </w:p>
    <w:p w14:paraId="657420C0" w14:textId="77777777" w:rsidR="00BF516C" w:rsidRPr="00FF2FC2" w:rsidRDefault="00BF516C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233C50E1" w14:textId="59407774" w:rsidR="00A005FA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Unser Ego will gesehen werden.</w:t>
      </w:r>
    </w:p>
    <w:p w14:paraId="00AD6A2C" w14:textId="430E93DC" w:rsidR="004745BB" w:rsidRPr="00FF2FC2" w:rsidRDefault="004745B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brauchen ein gesundes Ego.</w:t>
      </w:r>
    </w:p>
    <w:p w14:paraId="6F667CB7" w14:textId="296EEE91" w:rsidR="00883607" w:rsidRP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4C0F12" w:rsidRPr="00FF2FC2">
        <w:rPr>
          <w:rFonts w:asciiTheme="minorHAnsi" w:hAnsiTheme="minorHAnsi"/>
        </w:rPr>
        <w:t xml:space="preserve">ir </w:t>
      </w:r>
      <w:r>
        <w:rPr>
          <w:rFonts w:asciiTheme="minorHAnsi" w:hAnsiTheme="minorHAnsi"/>
        </w:rPr>
        <w:t>können nur mit einem gesunden Ego</w:t>
      </w:r>
      <w:r w:rsidR="004C0F12" w:rsidRPr="00FF2FC2">
        <w:rPr>
          <w:rFonts w:asciiTheme="minorHAnsi" w:hAnsiTheme="minorHAnsi"/>
        </w:rPr>
        <w:t xml:space="preserve"> die Herausforderungen annehmen, die uns das Leben stellt.</w:t>
      </w:r>
    </w:p>
    <w:p w14:paraId="70384B9E" w14:textId="77777777" w:rsidR="00227F79" w:rsidRDefault="00227F79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166EF309" w14:textId="77777777" w:rsid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5B0ADB7A" w14:textId="77777777" w:rsidR="00FF2FC2" w:rsidRP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0EC990D9" w14:textId="77777777" w:rsidR="000F605B" w:rsidRDefault="000F605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28430BDE" w14:textId="1EE533F0" w:rsidR="00391C8E" w:rsidRPr="00FF2FC2" w:rsidRDefault="00227F79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Wir </w:t>
      </w:r>
      <w:r w:rsidR="000F605B">
        <w:rPr>
          <w:rFonts w:asciiTheme="minorHAnsi" w:hAnsiTheme="minorHAnsi"/>
        </w:rPr>
        <w:t>sind gefordert</w:t>
      </w:r>
      <w:r w:rsidRPr="00FF2FC2">
        <w:rPr>
          <w:rFonts w:asciiTheme="minorHAnsi" w:hAnsiTheme="minorHAnsi"/>
        </w:rPr>
        <w:t xml:space="preserve"> </w:t>
      </w:r>
      <w:r w:rsidR="00391C8E" w:rsidRPr="00FF2FC2">
        <w:rPr>
          <w:rFonts w:asciiTheme="minorHAnsi" w:hAnsiTheme="minorHAnsi"/>
        </w:rPr>
        <w:t>unser</w:t>
      </w:r>
      <w:r w:rsidR="000F605B">
        <w:rPr>
          <w:rFonts w:asciiTheme="minorHAnsi" w:hAnsiTheme="minorHAnsi"/>
        </w:rPr>
        <w:t>e</w:t>
      </w:r>
      <w:r w:rsidR="00391C8E" w:rsidRPr="00FF2FC2">
        <w:rPr>
          <w:rFonts w:asciiTheme="minorHAnsi" w:hAnsiTheme="minorHAnsi"/>
        </w:rPr>
        <w:t xml:space="preserve"> </w:t>
      </w:r>
      <w:proofErr w:type="spellStart"/>
      <w:proofErr w:type="gramStart"/>
      <w:r w:rsidR="00391C8E" w:rsidRPr="00FF2FC2">
        <w:rPr>
          <w:rFonts w:asciiTheme="minorHAnsi" w:hAnsiTheme="minorHAnsi"/>
        </w:rPr>
        <w:t>Ego</w:t>
      </w:r>
      <w:r w:rsidR="000A685C">
        <w:rPr>
          <w:rFonts w:asciiTheme="minorHAnsi" w:hAnsiTheme="minorHAnsi"/>
        </w:rPr>
        <w:t>`</w:t>
      </w:r>
      <w:r w:rsidR="00391C8E" w:rsidRPr="00FF2FC2">
        <w:rPr>
          <w:rFonts w:asciiTheme="minorHAnsi" w:hAnsiTheme="minorHAnsi"/>
        </w:rPr>
        <w:t>s</w:t>
      </w:r>
      <w:proofErr w:type="spellEnd"/>
      <w:proofErr w:type="gramEnd"/>
      <w:r w:rsidR="00391C8E" w:rsidRPr="00FF2FC2">
        <w:rPr>
          <w:rFonts w:asciiTheme="minorHAnsi" w:hAnsiTheme="minorHAnsi"/>
        </w:rPr>
        <w:t xml:space="preserve"> so </w:t>
      </w:r>
      <w:r w:rsidR="000810F1" w:rsidRPr="00FF2FC2">
        <w:rPr>
          <w:rFonts w:asciiTheme="minorHAnsi" w:hAnsiTheme="minorHAnsi"/>
        </w:rPr>
        <w:t>ausrichten</w:t>
      </w:r>
      <w:r w:rsidR="00391C8E" w:rsidRPr="00FF2FC2">
        <w:rPr>
          <w:rFonts w:asciiTheme="minorHAnsi" w:hAnsiTheme="minorHAnsi"/>
        </w:rPr>
        <w:t xml:space="preserve">, dass </w:t>
      </w:r>
      <w:r w:rsidR="000F605B">
        <w:rPr>
          <w:rFonts w:asciiTheme="minorHAnsi" w:hAnsiTheme="minorHAnsi"/>
        </w:rPr>
        <w:t>sie</w:t>
      </w:r>
      <w:r w:rsidR="00391C8E" w:rsidRPr="00FF2FC2">
        <w:rPr>
          <w:rFonts w:asciiTheme="minorHAnsi" w:hAnsiTheme="minorHAnsi"/>
        </w:rPr>
        <w:t xml:space="preserve"> </w:t>
      </w:r>
      <w:r w:rsidR="003A099E" w:rsidRPr="00FF2FC2">
        <w:rPr>
          <w:rFonts w:asciiTheme="minorHAnsi" w:hAnsiTheme="minorHAnsi"/>
        </w:rPr>
        <w:t>Kräfte freisetz</w:t>
      </w:r>
      <w:r w:rsidR="00A005FA" w:rsidRPr="00FF2FC2">
        <w:rPr>
          <w:rFonts w:asciiTheme="minorHAnsi" w:hAnsiTheme="minorHAnsi"/>
        </w:rPr>
        <w:t>t</w:t>
      </w:r>
      <w:r w:rsidR="000F605B">
        <w:rPr>
          <w:rFonts w:asciiTheme="minorHAnsi" w:hAnsiTheme="minorHAnsi"/>
        </w:rPr>
        <w:t>en</w:t>
      </w:r>
      <w:r w:rsidR="00485A14" w:rsidRPr="00FF2FC2">
        <w:rPr>
          <w:rFonts w:asciiTheme="minorHAnsi" w:hAnsiTheme="minorHAnsi"/>
        </w:rPr>
        <w:t xml:space="preserve"> und </w:t>
      </w:r>
      <w:r w:rsidR="00DE30EC" w:rsidRPr="00FF2FC2">
        <w:rPr>
          <w:rFonts w:asciiTheme="minorHAnsi" w:hAnsiTheme="minorHAnsi"/>
        </w:rPr>
        <w:t xml:space="preserve">in unsere Gesellschaft positiv </w:t>
      </w:r>
      <w:r w:rsidR="000810F1" w:rsidRPr="00FF2FC2">
        <w:rPr>
          <w:rFonts w:asciiTheme="minorHAnsi" w:hAnsiTheme="minorHAnsi"/>
        </w:rPr>
        <w:t>hinein</w:t>
      </w:r>
      <w:r w:rsidR="00DE30EC" w:rsidRPr="00FF2FC2">
        <w:rPr>
          <w:rFonts w:asciiTheme="minorHAnsi" w:hAnsiTheme="minorHAnsi"/>
        </w:rPr>
        <w:t>wirk</w:t>
      </w:r>
      <w:r w:rsidR="00A005FA" w:rsidRPr="00FF2FC2">
        <w:rPr>
          <w:rFonts w:asciiTheme="minorHAnsi" w:hAnsiTheme="minorHAnsi"/>
        </w:rPr>
        <w:t>t</w:t>
      </w:r>
      <w:r w:rsidR="00FF2FC2">
        <w:rPr>
          <w:rFonts w:asciiTheme="minorHAnsi" w:hAnsiTheme="minorHAnsi"/>
        </w:rPr>
        <w:t>.</w:t>
      </w:r>
    </w:p>
    <w:p w14:paraId="644B1739" w14:textId="3E015511" w:rsidR="00807B80" w:rsidRPr="00FF2FC2" w:rsidRDefault="00A005FA" w:rsidP="00807B80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Ein zufriedenes Ego</w:t>
      </w:r>
      <w:r w:rsidR="00807B80" w:rsidRPr="00FF2FC2">
        <w:rPr>
          <w:rFonts w:asciiTheme="minorHAnsi" w:hAnsiTheme="minorHAnsi"/>
        </w:rPr>
        <w:t xml:space="preserve"> besitzt eine kreative innere Kraft, die unser Leben </w:t>
      </w:r>
      <w:r w:rsidR="000A685C">
        <w:rPr>
          <w:rFonts w:asciiTheme="minorHAnsi" w:hAnsiTheme="minorHAnsi"/>
        </w:rPr>
        <w:t xml:space="preserve">kreativ neu </w:t>
      </w:r>
      <w:r w:rsidR="00807B80" w:rsidRPr="00FF2FC2">
        <w:rPr>
          <w:rFonts w:asciiTheme="minorHAnsi" w:hAnsiTheme="minorHAnsi"/>
        </w:rPr>
        <w:t>gestaltet.</w:t>
      </w:r>
    </w:p>
    <w:p w14:paraId="6B1D6F62" w14:textId="059D6969" w:rsidR="00391C8E" w:rsidRPr="00FF2FC2" w:rsidRDefault="000F605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Es ist sinnvoll</w:t>
      </w:r>
      <w:r w:rsidR="00874AF2" w:rsidRPr="00FF2FC2">
        <w:rPr>
          <w:rFonts w:asciiTheme="minorHAnsi" w:hAnsiTheme="minorHAnsi"/>
        </w:rPr>
        <w:t xml:space="preserve"> d</w:t>
      </w:r>
      <w:r w:rsidR="00391C8E" w:rsidRPr="00FF2FC2">
        <w:rPr>
          <w:rFonts w:asciiTheme="minorHAnsi" w:hAnsiTheme="minorHAnsi"/>
        </w:rPr>
        <w:t xml:space="preserve">ie Kräfte </w:t>
      </w:r>
      <w:r>
        <w:rPr>
          <w:rFonts w:asciiTheme="minorHAnsi" w:hAnsiTheme="minorHAnsi"/>
        </w:rPr>
        <w:t>zu</w:t>
      </w:r>
      <w:r w:rsidR="00733C1F" w:rsidRPr="00FF2FC2">
        <w:rPr>
          <w:rFonts w:asciiTheme="minorHAnsi" w:hAnsiTheme="minorHAnsi"/>
        </w:rPr>
        <w:t xml:space="preserve"> nutzen</w:t>
      </w:r>
      <w:r w:rsidR="00391C8E" w:rsidRPr="00FF2FC2">
        <w:rPr>
          <w:rFonts w:asciiTheme="minorHAnsi" w:hAnsiTheme="minorHAnsi"/>
        </w:rPr>
        <w:t>, die unsere Ego</w:t>
      </w:r>
      <w:r w:rsidR="00874AF2" w:rsidRPr="00FF2FC2">
        <w:rPr>
          <w:rFonts w:asciiTheme="minorHAnsi" w:hAnsiTheme="minorHAnsi"/>
        </w:rPr>
        <w:t>s</w:t>
      </w:r>
      <w:r w:rsidR="00391C8E" w:rsidRPr="00FF2FC2">
        <w:rPr>
          <w:rFonts w:asciiTheme="minorHAnsi" w:hAnsiTheme="minorHAnsi"/>
        </w:rPr>
        <w:t xml:space="preserve"> </w:t>
      </w:r>
      <w:r w:rsidR="00E64148" w:rsidRPr="00FF2FC2">
        <w:rPr>
          <w:rFonts w:asciiTheme="minorHAnsi" w:hAnsiTheme="minorHAnsi"/>
        </w:rPr>
        <w:t xml:space="preserve">von Hause aus </w:t>
      </w:r>
      <w:r w:rsidR="00387281" w:rsidRPr="00FF2FC2">
        <w:rPr>
          <w:rFonts w:asciiTheme="minorHAnsi" w:hAnsiTheme="minorHAnsi"/>
        </w:rPr>
        <w:t>mitbringen</w:t>
      </w:r>
      <w:r w:rsidR="00E64148" w:rsidRPr="00FF2FC2">
        <w:rPr>
          <w:rFonts w:asciiTheme="minorHAnsi" w:hAnsiTheme="minorHAnsi"/>
        </w:rPr>
        <w:t>.</w:t>
      </w:r>
    </w:p>
    <w:p w14:paraId="4D1EE7C0" w14:textId="77777777" w:rsidR="00391C8E" w:rsidRPr="00FF2FC2" w:rsidRDefault="00391C8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5D9F150B" w14:textId="1686832A" w:rsidR="00391C8E" w:rsidRPr="00FF2FC2" w:rsidRDefault="00A005FA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Auf der anderen Seiten kommen wir</w:t>
      </w:r>
      <w:r w:rsidR="00306658" w:rsidRPr="00FF2FC2">
        <w:rPr>
          <w:rFonts w:asciiTheme="minorHAnsi" w:hAnsiTheme="minorHAnsi"/>
        </w:rPr>
        <w:t xml:space="preserve"> weltweit </w:t>
      </w:r>
      <w:r w:rsidR="00485A14" w:rsidRPr="00FF2FC2">
        <w:rPr>
          <w:rFonts w:asciiTheme="minorHAnsi" w:hAnsiTheme="minorHAnsi"/>
        </w:rPr>
        <w:t xml:space="preserve">an unsere Grenzen, wenn </w:t>
      </w:r>
      <w:r w:rsidR="00306658" w:rsidRPr="00FF2FC2">
        <w:rPr>
          <w:rFonts w:asciiTheme="minorHAnsi" w:hAnsiTheme="minorHAnsi"/>
        </w:rPr>
        <w:t>nichts mehr</w:t>
      </w:r>
      <w:r w:rsidR="00874AF2" w:rsidRPr="00FF2FC2">
        <w:rPr>
          <w:rFonts w:asciiTheme="minorHAnsi" w:hAnsiTheme="minorHAnsi"/>
        </w:rPr>
        <w:t xml:space="preserve"> außer </w:t>
      </w:r>
      <w:r w:rsidR="00306658" w:rsidRPr="00FF2FC2">
        <w:rPr>
          <w:rFonts w:asciiTheme="minorHAnsi" w:hAnsiTheme="minorHAnsi"/>
        </w:rPr>
        <w:t>unser</w:t>
      </w:r>
      <w:r w:rsidR="00874AF2" w:rsidRPr="00FF2FC2">
        <w:rPr>
          <w:rFonts w:asciiTheme="minorHAnsi" w:hAnsiTheme="minorHAnsi"/>
        </w:rPr>
        <w:t xml:space="preserve"> Ego </w:t>
      </w:r>
      <w:r w:rsidR="00306658" w:rsidRPr="00FF2FC2">
        <w:rPr>
          <w:rFonts w:asciiTheme="minorHAnsi" w:hAnsiTheme="minorHAnsi"/>
        </w:rPr>
        <w:t>zählt.</w:t>
      </w:r>
    </w:p>
    <w:p w14:paraId="06455BE7" w14:textId="481DF3BA" w:rsidR="00485A14" w:rsidRPr="00FF2FC2" w:rsidRDefault="00485A1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Es nützt nicht</w:t>
      </w:r>
      <w:r w:rsidR="003734DD" w:rsidRPr="00FF2FC2">
        <w:rPr>
          <w:rFonts w:asciiTheme="minorHAnsi" w:hAnsiTheme="minorHAnsi"/>
        </w:rPr>
        <w:t xml:space="preserve"> viel</w:t>
      </w:r>
      <w:r w:rsidRPr="00FF2FC2">
        <w:rPr>
          <w:rFonts w:asciiTheme="minorHAnsi" w:hAnsiTheme="minorHAnsi"/>
        </w:rPr>
        <w:t xml:space="preserve">, </w:t>
      </w:r>
      <w:r w:rsidR="003734DD" w:rsidRPr="00FF2FC2">
        <w:rPr>
          <w:rFonts w:asciiTheme="minorHAnsi" w:hAnsiTheme="minorHAnsi"/>
        </w:rPr>
        <w:t xml:space="preserve">nun </w:t>
      </w:r>
      <w:r w:rsidRPr="00FF2FC2">
        <w:rPr>
          <w:rFonts w:asciiTheme="minorHAnsi" w:hAnsiTheme="minorHAnsi"/>
        </w:rPr>
        <w:t xml:space="preserve">einseitig auf das </w:t>
      </w:r>
      <w:r w:rsidRPr="00FF2FC2">
        <w:rPr>
          <w:rFonts w:asciiTheme="minorHAnsi" w:hAnsiTheme="minorHAnsi"/>
          <w:b/>
          <w:bCs/>
          <w:color w:val="7030A0"/>
        </w:rPr>
        <w:t>Wir</w:t>
      </w:r>
      <w:r w:rsidRPr="00FF2FC2">
        <w:rPr>
          <w:rFonts w:asciiTheme="minorHAnsi" w:hAnsiTheme="minorHAnsi"/>
        </w:rPr>
        <w:t xml:space="preserve"> zu setzen</w:t>
      </w:r>
      <w:r w:rsidR="00306658" w:rsidRPr="00FF2FC2">
        <w:rPr>
          <w:rFonts w:asciiTheme="minorHAnsi" w:hAnsiTheme="minorHAnsi"/>
        </w:rPr>
        <w:t>, dem sich unser Ego unterzuordnen hat</w:t>
      </w:r>
      <w:r w:rsidRPr="00FF2FC2">
        <w:rPr>
          <w:rFonts w:asciiTheme="minorHAnsi" w:hAnsiTheme="minorHAnsi"/>
        </w:rPr>
        <w:t>.</w:t>
      </w:r>
    </w:p>
    <w:p w14:paraId="36D5AE1C" w14:textId="500BF1EE" w:rsidR="00485A14" w:rsidRPr="00FF2FC2" w:rsidRDefault="00485A1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Dann rebelliert unser </w:t>
      </w:r>
      <w:r w:rsidR="00306658" w:rsidRPr="00FF2FC2">
        <w:rPr>
          <w:rFonts w:asciiTheme="minorHAnsi" w:hAnsiTheme="minorHAnsi"/>
        </w:rPr>
        <w:t>Ego</w:t>
      </w:r>
      <w:r w:rsidRPr="00FF2FC2">
        <w:rPr>
          <w:rFonts w:asciiTheme="minorHAnsi" w:hAnsiTheme="minorHAnsi"/>
        </w:rPr>
        <w:t xml:space="preserve"> erst richtig, wenn es zugunsten </w:t>
      </w:r>
      <w:r w:rsidR="00874AF2" w:rsidRPr="00FF2FC2">
        <w:rPr>
          <w:rFonts w:asciiTheme="minorHAnsi" w:hAnsiTheme="minorHAnsi"/>
        </w:rPr>
        <w:t xml:space="preserve">eines vermeintlich höherwertigeren </w:t>
      </w:r>
      <w:r w:rsidRPr="009D5F2C">
        <w:rPr>
          <w:rFonts w:asciiTheme="minorHAnsi" w:hAnsiTheme="minorHAnsi"/>
          <w:b/>
          <w:bCs/>
          <w:color w:val="7030A0"/>
        </w:rPr>
        <w:t>Wir</w:t>
      </w:r>
      <w:r w:rsidRPr="009D5F2C">
        <w:rPr>
          <w:rFonts w:asciiTheme="minorHAnsi" w:hAnsiTheme="minorHAnsi"/>
          <w:color w:val="7030A0"/>
        </w:rPr>
        <w:t xml:space="preserve"> </w:t>
      </w:r>
      <w:r w:rsidR="000A685C">
        <w:rPr>
          <w:rFonts w:asciiTheme="minorHAnsi" w:hAnsiTheme="minorHAnsi"/>
          <w:color w:val="7030A0"/>
        </w:rPr>
        <w:t xml:space="preserve">– </w:t>
      </w:r>
      <w:r w:rsidR="000A685C" w:rsidRPr="000A685C">
        <w:rPr>
          <w:rFonts w:asciiTheme="minorHAnsi" w:hAnsiTheme="minorHAnsi"/>
          <w:i/>
          <w:iCs/>
        </w:rPr>
        <w:t>unserem Gemeinwohl</w:t>
      </w:r>
      <w:r w:rsidR="000A685C" w:rsidRPr="000A685C">
        <w:rPr>
          <w:rFonts w:asciiTheme="minorHAnsi" w:hAnsiTheme="minorHAnsi"/>
        </w:rPr>
        <w:t xml:space="preserve"> </w:t>
      </w:r>
      <w:r w:rsidR="000A685C">
        <w:rPr>
          <w:rFonts w:asciiTheme="minorHAnsi" w:hAnsiTheme="minorHAnsi"/>
          <w:color w:val="7030A0"/>
        </w:rPr>
        <w:t xml:space="preserve">- </w:t>
      </w:r>
      <w:r w:rsidR="00306658" w:rsidRPr="00FF2FC2">
        <w:rPr>
          <w:rFonts w:asciiTheme="minorHAnsi" w:hAnsiTheme="minorHAnsi"/>
        </w:rPr>
        <w:t>zurückstecken muss.</w:t>
      </w:r>
    </w:p>
    <w:p w14:paraId="15DE25D2" w14:textId="77777777" w:rsidR="00485A14" w:rsidRPr="00FF2FC2" w:rsidRDefault="00485A1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168A31F" w14:textId="2FE925FA" w:rsidR="00D651DA" w:rsidRPr="00FF2FC2" w:rsidRDefault="004C0F1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Es geht um mehr</w:t>
      </w:r>
      <w:r w:rsidR="000A685C">
        <w:rPr>
          <w:rFonts w:asciiTheme="minorHAnsi" w:hAnsiTheme="minorHAnsi"/>
        </w:rPr>
        <w:t>,</w:t>
      </w:r>
      <w:r w:rsidRPr="00FF2FC2">
        <w:rPr>
          <w:rFonts w:asciiTheme="minorHAnsi" w:hAnsiTheme="minorHAnsi"/>
        </w:rPr>
        <w:t xml:space="preserve"> als nur unsere </w:t>
      </w:r>
      <w:r w:rsidR="000D07B2" w:rsidRPr="00FF2FC2">
        <w:rPr>
          <w:rFonts w:asciiTheme="minorHAnsi" w:hAnsiTheme="minorHAnsi"/>
        </w:rPr>
        <w:t xml:space="preserve"> Ego </w:t>
      </w:r>
      <w:r w:rsidRPr="00FF2FC2">
        <w:rPr>
          <w:rFonts w:asciiTheme="minorHAnsi" w:hAnsiTheme="minorHAnsi"/>
        </w:rPr>
        <w:t>zu befriedigen</w:t>
      </w:r>
      <w:r w:rsidR="000D07B2" w:rsidRPr="00FF2FC2">
        <w:rPr>
          <w:rFonts w:asciiTheme="minorHAnsi" w:hAnsiTheme="minorHAnsi"/>
        </w:rPr>
        <w:t>.</w:t>
      </w:r>
    </w:p>
    <w:p w14:paraId="03091BCD" w14:textId="401BF3F9" w:rsidR="00227F79" w:rsidRPr="00FF2FC2" w:rsidRDefault="004C0F1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müssen lernen</w:t>
      </w:r>
      <w:r w:rsidR="005F69E2">
        <w:rPr>
          <w:rFonts w:asciiTheme="minorHAnsi" w:hAnsiTheme="minorHAnsi"/>
        </w:rPr>
        <w:t>,</w:t>
      </w:r>
      <w:r w:rsidRPr="00FF2FC2">
        <w:rPr>
          <w:rFonts w:asciiTheme="minorHAnsi" w:hAnsiTheme="minorHAnsi"/>
        </w:rPr>
        <w:t xml:space="preserve"> über unser Ego hinauszugehen.</w:t>
      </w:r>
    </w:p>
    <w:p w14:paraId="4C7C84BE" w14:textId="77777777" w:rsidR="004C0F12" w:rsidRPr="00FF2FC2" w:rsidRDefault="004C0F1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4826432E" w14:textId="47BD393C" w:rsidR="000810F1" w:rsidRP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Sind</w:t>
      </w:r>
      <w:r w:rsidR="000810F1" w:rsidRPr="00FF2FC2">
        <w:rPr>
          <w:rFonts w:asciiTheme="minorHAnsi" w:hAnsiTheme="minorHAnsi"/>
        </w:rPr>
        <w:t xml:space="preserve"> wir selbst mit uns eins </w:t>
      </w:r>
      <w:r w:rsidR="00227F79" w:rsidRPr="00FF2FC2">
        <w:rPr>
          <w:rFonts w:asciiTheme="minorHAnsi" w:hAnsiTheme="minorHAnsi"/>
        </w:rPr>
        <w:t>einig</w:t>
      </w:r>
      <w:r w:rsidR="000A685C">
        <w:rPr>
          <w:rFonts w:asciiTheme="minorHAnsi" w:hAnsiTheme="minorHAnsi"/>
        </w:rPr>
        <w:t>,</w:t>
      </w:r>
      <w:r w:rsidR="00227F79" w:rsidRPr="00FF2FC2">
        <w:rPr>
          <w:rFonts w:asciiTheme="minorHAnsi" w:hAnsiTheme="minorHAnsi"/>
        </w:rPr>
        <w:t xml:space="preserve"> </w:t>
      </w:r>
      <w:r w:rsidR="000A685C">
        <w:rPr>
          <w:rFonts w:asciiTheme="minorHAnsi" w:hAnsiTheme="minorHAnsi"/>
        </w:rPr>
        <w:t>werden</w:t>
      </w:r>
      <w:r>
        <w:rPr>
          <w:rFonts w:asciiTheme="minorHAnsi" w:hAnsiTheme="minorHAnsi"/>
        </w:rPr>
        <w:t xml:space="preserve"> </w:t>
      </w:r>
      <w:r w:rsidR="00E64148" w:rsidRPr="00FF2FC2">
        <w:rPr>
          <w:rFonts w:asciiTheme="minorHAnsi" w:hAnsiTheme="minorHAnsi"/>
        </w:rPr>
        <w:t>mit uns selbst zufrieden</w:t>
      </w:r>
      <w:r>
        <w:rPr>
          <w:rFonts w:asciiTheme="minorHAnsi" w:hAnsiTheme="minorHAnsi"/>
        </w:rPr>
        <w:t>.</w:t>
      </w:r>
    </w:p>
    <w:p w14:paraId="26187FBC" w14:textId="41498CDD" w:rsidR="00E64148" w:rsidRPr="00FF2FC2" w:rsidRDefault="00E64148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Das hat den schönen Nebeneffekt, wir verbrauchen unsere Zeit</w:t>
      </w:r>
      <w:r w:rsidR="00227F79" w:rsidRPr="00FF2FC2">
        <w:rPr>
          <w:rFonts w:asciiTheme="minorHAnsi" w:hAnsiTheme="minorHAnsi"/>
        </w:rPr>
        <w:t xml:space="preserve"> - </w:t>
      </w:r>
      <w:r w:rsidRPr="00FF2FC2">
        <w:rPr>
          <w:rFonts w:asciiTheme="minorHAnsi" w:hAnsiTheme="minorHAnsi"/>
        </w:rPr>
        <w:t xml:space="preserve">unsere </w:t>
      </w:r>
      <w:r w:rsidR="003A7F1A" w:rsidRPr="00FF2FC2">
        <w:rPr>
          <w:rFonts w:asciiTheme="minorHAnsi" w:hAnsiTheme="minorHAnsi"/>
        </w:rPr>
        <w:t xml:space="preserve">kostbaren </w:t>
      </w:r>
      <w:r w:rsidRPr="00FF2FC2">
        <w:rPr>
          <w:rFonts w:asciiTheme="minorHAnsi" w:hAnsiTheme="minorHAnsi"/>
        </w:rPr>
        <w:t xml:space="preserve">inneren Kräfte </w:t>
      </w:r>
      <w:r w:rsidR="005F69E2">
        <w:rPr>
          <w:rFonts w:asciiTheme="minorHAnsi" w:hAnsiTheme="minorHAnsi"/>
        </w:rPr>
        <w:t xml:space="preserve">- </w:t>
      </w:r>
      <w:r w:rsidRPr="00FF2FC2">
        <w:rPr>
          <w:rFonts w:asciiTheme="minorHAnsi" w:hAnsiTheme="minorHAnsi"/>
        </w:rPr>
        <w:t xml:space="preserve">nicht ausschließlich für uns selbst. </w:t>
      </w:r>
    </w:p>
    <w:p w14:paraId="2A1F7A33" w14:textId="52AEA088" w:rsidR="003A099E" w:rsidRP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E64148" w:rsidRPr="00FF2FC2">
        <w:rPr>
          <w:rFonts w:asciiTheme="minorHAnsi" w:hAnsiTheme="minorHAnsi"/>
        </w:rPr>
        <w:t>ir werden offen und haben Kapazitäten</w:t>
      </w:r>
      <w:r w:rsidR="005F69E2">
        <w:rPr>
          <w:rFonts w:asciiTheme="minorHAnsi" w:hAnsiTheme="minorHAnsi"/>
        </w:rPr>
        <w:t xml:space="preserve"> frei,</w:t>
      </w:r>
      <w:r w:rsidR="00E64148" w:rsidRPr="00FF2FC2">
        <w:rPr>
          <w:rFonts w:asciiTheme="minorHAnsi" w:hAnsiTheme="minorHAnsi"/>
        </w:rPr>
        <w:t xml:space="preserve"> uns den brennenden Problemen unserer Zeit zuzuwenden</w:t>
      </w:r>
      <w:r w:rsidR="003A099E" w:rsidRPr="00FF2FC2">
        <w:rPr>
          <w:rFonts w:asciiTheme="minorHAnsi" w:hAnsiTheme="minorHAnsi"/>
        </w:rPr>
        <w:t>.</w:t>
      </w:r>
    </w:p>
    <w:p w14:paraId="088DCAE3" w14:textId="10517433" w:rsidR="00E64148" w:rsidRPr="00FF2FC2" w:rsidRDefault="003A099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Sie benötigen viel</w:t>
      </w:r>
      <w:r w:rsidR="00E64148" w:rsidRPr="00FF2FC2">
        <w:rPr>
          <w:rFonts w:asciiTheme="minorHAnsi" w:hAnsiTheme="minorHAnsi"/>
        </w:rPr>
        <w:t xml:space="preserve"> </w:t>
      </w:r>
      <w:r w:rsidR="00227F79" w:rsidRPr="00FF2FC2">
        <w:rPr>
          <w:rFonts w:asciiTheme="minorHAnsi" w:hAnsiTheme="minorHAnsi"/>
        </w:rPr>
        <w:t xml:space="preserve">mehr </w:t>
      </w:r>
      <w:r w:rsidR="00E64148" w:rsidRPr="00FF2FC2">
        <w:rPr>
          <w:rFonts w:asciiTheme="minorHAnsi" w:hAnsiTheme="minorHAnsi"/>
        </w:rPr>
        <w:t>unsere Aufmerksamkeit</w:t>
      </w:r>
      <w:r w:rsidR="005F69E2">
        <w:rPr>
          <w:rFonts w:asciiTheme="minorHAnsi" w:hAnsiTheme="minorHAnsi"/>
        </w:rPr>
        <w:t>,</w:t>
      </w:r>
      <w:r w:rsidR="00E64148" w:rsidRPr="00FF2FC2">
        <w:rPr>
          <w:rFonts w:asciiTheme="minorHAnsi" w:hAnsiTheme="minorHAnsi"/>
        </w:rPr>
        <w:t xml:space="preserve"> </w:t>
      </w:r>
      <w:r w:rsidR="00227F79" w:rsidRPr="00FF2FC2">
        <w:rPr>
          <w:rFonts w:asciiTheme="minorHAnsi" w:hAnsiTheme="minorHAnsi"/>
        </w:rPr>
        <w:t xml:space="preserve">als </w:t>
      </w:r>
      <w:r w:rsidRPr="00FF2FC2">
        <w:rPr>
          <w:rFonts w:asciiTheme="minorHAnsi" w:hAnsiTheme="minorHAnsi"/>
        </w:rPr>
        <w:t xml:space="preserve">es </w:t>
      </w:r>
      <w:r w:rsidR="00227F79" w:rsidRPr="00FF2FC2">
        <w:rPr>
          <w:rFonts w:asciiTheme="minorHAnsi" w:hAnsiTheme="minorHAnsi"/>
        </w:rPr>
        <w:t>unser Ego uns glauben machen will</w:t>
      </w:r>
      <w:r w:rsidR="00E64148" w:rsidRPr="00FF2FC2">
        <w:rPr>
          <w:rFonts w:asciiTheme="minorHAnsi" w:hAnsiTheme="minorHAnsi"/>
        </w:rPr>
        <w:t>.</w:t>
      </w:r>
    </w:p>
    <w:p w14:paraId="0EC43E5F" w14:textId="77777777" w:rsidR="00E64148" w:rsidRPr="00FF2FC2" w:rsidRDefault="00E64148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3CF4B9EF" w14:textId="11187979" w:rsidR="000D07B2" w:rsidRPr="00FF2FC2" w:rsidRDefault="000D07B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Ich gebe zu, das klingt wie in der Kirche</w:t>
      </w:r>
      <w:r w:rsidR="00A005FA" w:rsidRPr="00FF2FC2">
        <w:rPr>
          <w:rFonts w:asciiTheme="minorHAnsi" w:hAnsiTheme="minorHAnsi"/>
        </w:rPr>
        <w:t>: Es ist zu schön, um wahr zu sein</w:t>
      </w:r>
      <w:r w:rsidRPr="00FF2FC2">
        <w:rPr>
          <w:rFonts w:asciiTheme="minorHAnsi" w:hAnsiTheme="minorHAnsi"/>
        </w:rPr>
        <w:t>.</w:t>
      </w:r>
    </w:p>
    <w:p w14:paraId="1E321FBC" w14:textId="18AB37B6" w:rsidR="000D07B2" w:rsidRPr="00FF2FC2" w:rsidRDefault="000D07B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Wir </w:t>
      </w:r>
      <w:r w:rsidR="005F69E2">
        <w:rPr>
          <w:rFonts w:asciiTheme="minorHAnsi" w:hAnsiTheme="minorHAnsi"/>
        </w:rPr>
        <w:t>sind auf</w:t>
      </w:r>
      <w:r w:rsidRPr="00FF2FC2">
        <w:rPr>
          <w:rFonts w:asciiTheme="minorHAnsi" w:hAnsiTheme="minorHAnsi"/>
        </w:rPr>
        <w:t xml:space="preserve"> </w:t>
      </w:r>
      <w:r w:rsidR="00A005FA" w:rsidRPr="00FF2FC2">
        <w:rPr>
          <w:rFonts w:asciiTheme="minorHAnsi" w:hAnsiTheme="minorHAnsi"/>
        </w:rPr>
        <w:t xml:space="preserve">glaubwürdige </w:t>
      </w:r>
      <w:r w:rsidRPr="00FF2FC2">
        <w:rPr>
          <w:rFonts w:asciiTheme="minorHAnsi" w:hAnsiTheme="minorHAnsi"/>
        </w:rPr>
        <w:t>Visionen</w:t>
      </w:r>
      <w:r w:rsidR="005F69E2">
        <w:rPr>
          <w:rFonts w:asciiTheme="minorHAnsi" w:hAnsiTheme="minorHAnsi"/>
        </w:rPr>
        <w:t xml:space="preserve"> angewiesen</w:t>
      </w:r>
      <w:r w:rsidRPr="00FF2FC2">
        <w:rPr>
          <w:rFonts w:asciiTheme="minorHAnsi" w:hAnsiTheme="minorHAnsi"/>
        </w:rPr>
        <w:t>, um uns daranzumachen, die Veränderungen anzugehen, die notwendig sind.</w:t>
      </w:r>
    </w:p>
    <w:p w14:paraId="25758B33" w14:textId="76078AEE" w:rsidR="00C10273" w:rsidRPr="00FF2FC2" w:rsidRDefault="000D07B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b</w:t>
      </w:r>
      <w:r w:rsidR="005F69E2">
        <w:rPr>
          <w:rFonts w:asciiTheme="minorHAnsi" w:hAnsiTheme="minorHAnsi"/>
        </w:rPr>
        <w:t>enötigen</w:t>
      </w:r>
      <w:r w:rsidRPr="00FF2FC2">
        <w:rPr>
          <w:rFonts w:asciiTheme="minorHAnsi" w:hAnsiTheme="minorHAnsi"/>
        </w:rPr>
        <w:t xml:space="preserve"> eine Vision</w:t>
      </w:r>
      <w:r w:rsidR="00733C1F" w:rsidRPr="00FF2FC2">
        <w:rPr>
          <w:rFonts w:asciiTheme="minorHAnsi" w:hAnsiTheme="minorHAnsi"/>
        </w:rPr>
        <w:t>,</w:t>
      </w:r>
      <w:r w:rsidRPr="00FF2FC2">
        <w:rPr>
          <w:rFonts w:asciiTheme="minorHAnsi" w:hAnsiTheme="minorHAnsi"/>
        </w:rPr>
        <w:t xml:space="preserve"> wie wir mit unseren </w:t>
      </w:r>
      <w:r w:rsidR="003A7F1A" w:rsidRPr="00FF2FC2">
        <w:rPr>
          <w:rFonts w:asciiTheme="minorHAnsi" w:hAnsiTheme="minorHAnsi"/>
        </w:rPr>
        <w:t xml:space="preserve">gehätschelten </w:t>
      </w:r>
      <w:proofErr w:type="spellStart"/>
      <w:proofErr w:type="gramStart"/>
      <w:r w:rsidRPr="00FF2FC2">
        <w:rPr>
          <w:rFonts w:asciiTheme="minorHAnsi" w:hAnsiTheme="minorHAnsi"/>
        </w:rPr>
        <w:t>Ego</w:t>
      </w:r>
      <w:r w:rsidR="003A7F1A" w:rsidRPr="00FF2FC2">
        <w:rPr>
          <w:rFonts w:asciiTheme="minorHAnsi" w:hAnsiTheme="minorHAnsi"/>
        </w:rPr>
        <w:t>`s</w:t>
      </w:r>
      <w:proofErr w:type="spellEnd"/>
      <w:proofErr w:type="gramEnd"/>
      <w:r w:rsidR="003A7F1A" w:rsidRPr="00FF2FC2">
        <w:rPr>
          <w:rFonts w:asciiTheme="minorHAnsi" w:hAnsiTheme="minorHAnsi"/>
        </w:rPr>
        <w:t xml:space="preserve"> </w:t>
      </w:r>
      <w:r w:rsidR="00306658" w:rsidRPr="00FF2FC2">
        <w:rPr>
          <w:rFonts w:asciiTheme="minorHAnsi" w:hAnsiTheme="minorHAnsi"/>
        </w:rPr>
        <w:t>umgehen</w:t>
      </w:r>
      <w:r w:rsidR="00C10273" w:rsidRPr="00FF2FC2">
        <w:rPr>
          <w:rFonts w:asciiTheme="minorHAnsi" w:hAnsiTheme="minorHAnsi"/>
        </w:rPr>
        <w:t>.</w:t>
      </w:r>
    </w:p>
    <w:p w14:paraId="21BD730D" w14:textId="1A69D2A9" w:rsidR="000D07B2" w:rsidRPr="00FF2FC2" w:rsidRDefault="00C10273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Er reicht </w:t>
      </w:r>
      <w:r w:rsidR="00AA16EE" w:rsidRPr="00FF2FC2">
        <w:rPr>
          <w:rFonts w:asciiTheme="minorHAnsi" w:hAnsiTheme="minorHAnsi"/>
        </w:rPr>
        <w:t xml:space="preserve">längst </w:t>
      </w:r>
      <w:r w:rsidRPr="00FF2FC2">
        <w:rPr>
          <w:rFonts w:asciiTheme="minorHAnsi" w:hAnsiTheme="minorHAnsi"/>
        </w:rPr>
        <w:t xml:space="preserve">nicht mehr aus, dass wir </w:t>
      </w:r>
      <w:r w:rsidR="00AA16EE" w:rsidRPr="00FF2FC2">
        <w:rPr>
          <w:rFonts w:asciiTheme="minorHAnsi" w:hAnsiTheme="minorHAnsi"/>
        </w:rPr>
        <w:t xml:space="preserve">uns </w:t>
      </w:r>
      <w:r w:rsidRPr="00FF2FC2">
        <w:rPr>
          <w:rFonts w:asciiTheme="minorHAnsi" w:hAnsiTheme="minorHAnsi"/>
        </w:rPr>
        <w:t xml:space="preserve">zufrieden </w:t>
      </w:r>
      <w:r w:rsidR="00AA16EE" w:rsidRPr="00FF2FC2">
        <w:rPr>
          <w:rFonts w:asciiTheme="minorHAnsi" w:hAnsiTheme="minorHAnsi"/>
        </w:rPr>
        <w:t xml:space="preserve">geben, uns </w:t>
      </w:r>
      <w:r w:rsidR="00387281" w:rsidRPr="00FF2FC2">
        <w:rPr>
          <w:rFonts w:asciiTheme="minorHAnsi" w:hAnsiTheme="minorHAnsi"/>
        </w:rPr>
        <w:t xml:space="preserve">selbst genug </w:t>
      </w:r>
      <w:r w:rsidR="00AA16EE" w:rsidRPr="00FF2FC2">
        <w:rPr>
          <w:rFonts w:asciiTheme="minorHAnsi" w:hAnsiTheme="minorHAnsi"/>
        </w:rPr>
        <w:t>zu sein</w:t>
      </w:r>
      <w:r w:rsidR="00387281" w:rsidRPr="00FF2FC2">
        <w:rPr>
          <w:rFonts w:asciiTheme="minorHAnsi" w:hAnsiTheme="minorHAnsi"/>
        </w:rPr>
        <w:t>.</w:t>
      </w:r>
    </w:p>
    <w:p w14:paraId="54E31109" w14:textId="1A0F1F57" w:rsidR="000D07B2" w:rsidRPr="00FF2FC2" w:rsidRDefault="005F69E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Das ist zu wenig.</w:t>
      </w:r>
    </w:p>
    <w:p w14:paraId="0BD036C1" w14:textId="77777777" w:rsidR="00227F79" w:rsidRDefault="00227F79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2464EE52" w14:textId="77777777" w:rsid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056540E0" w14:textId="77777777" w:rsidR="005F69E2" w:rsidRDefault="005F69E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04B5B55F" w14:textId="1CD8F099" w:rsidR="00AA16EE" w:rsidRPr="00FF2FC2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Wir sind gefordert mit uns selbst </w:t>
      </w:r>
      <w:r w:rsidR="00981BFB" w:rsidRPr="00FF2FC2">
        <w:rPr>
          <w:rFonts w:asciiTheme="minorHAnsi" w:hAnsiTheme="minorHAnsi"/>
        </w:rPr>
        <w:t>Eins–</w:t>
      </w:r>
      <w:r w:rsidR="003A7F1A" w:rsidRPr="00FF2FC2">
        <w:rPr>
          <w:rFonts w:asciiTheme="minorHAnsi" w:hAnsiTheme="minorHAnsi"/>
        </w:rPr>
        <w:t xml:space="preserve">mit </w:t>
      </w:r>
      <w:r w:rsidR="005F69E2">
        <w:rPr>
          <w:rFonts w:asciiTheme="minorHAnsi" w:hAnsiTheme="minorHAnsi"/>
        </w:rPr>
        <w:t>unserem Ich</w:t>
      </w:r>
      <w:r w:rsidR="003A7F1A" w:rsidRPr="00FF2FC2">
        <w:rPr>
          <w:rFonts w:asciiTheme="minorHAnsi" w:hAnsiTheme="minorHAnsi"/>
        </w:rPr>
        <w:t xml:space="preserve"> ein</w:t>
      </w:r>
      <w:r w:rsidRPr="00FF2FC2">
        <w:rPr>
          <w:rFonts w:asciiTheme="minorHAnsi" w:hAnsiTheme="minorHAnsi"/>
        </w:rPr>
        <w:t>ig zu</w:t>
      </w:r>
      <w:r w:rsidR="003A7F1A" w:rsidRPr="00FF2FC2">
        <w:rPr>
          <w:rFonts w:asciiTheme="minorHAnsi" w:hAnsiTheme="minorHAnsi"/>
        </w:rPr>
        <w:t xml:space="preserve"> werden</w:t>
      </w:r>
      <w:r w:rsidRPr="00FF2FC2">
        <w:rPr>
          <w:rFonts w:asciiTheme="minorHAnsi" w:hAnsiTheme="minorHAnsi"/>
        </w:rPr>
        <w:t>.</w:t>
      </w:r>
    </w:p>
    <w:p w14:paraId="65FDC164" w14:textId="59FE40FD" w:rsidR="00981BFB" w:rsidRPr="00FF2FC2" w:rsidRDefault="00981BF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Es </w:t>
      </w:r>
      <w:r w:rsidR="003A7F1A" w:rsidRPr="00FF2FC2">
        <w:rPr>
          <w:rFonts w:asciiTheme="minorHAnsi" w:hAnsiTheme="minorHAnsi"/>
        </w:rPr>
        <w:t>befreit</w:t>
      </w:r>
      <w:r w:rsidRPr="00FF2FC2">
        <w:rPr>
          <w:rFonts w:asciiTheme="minorHAnsi" w:hAnsiTheme="minorHAnsi"/>
        </w:rPr>
        <w:t xml:space="preserve">, </w:t>
      </w:r>
      <w:r w:rsidR="007B34C2" w:rsidRPr="00FF2FC2">
        <w:rPr>
          <w:rFonts w:asciiTheme="minorHAnsi" w:hAnsiTheme="minorHAnsi"/>
        </w:rPr>
        <w:t xml:space="preserve">wenn wir </w:t>
      </w:r>
      <w:r w:rsidR="00387281" w:rsidRPr="00FF2FC2">
        <w:rPr>
          <w:rFonts w:asciiTheme="minorHAnsi" w:hAnsiTheme="minorHAnsi"/>
        </w:rPr>
        <w:t xml:space="preserve">über </w:t>
      </w:r>
      <w:r w:rsidR="007B34C2" w:rsidRPr="00FF2FC2">
        <w:rPr>
          <w:rFonts w:asciiTheme="minorHAnsi" w:hAnsiTheme="minorHAnsi"/>
        </w:rPr>
        <w:t xml:space="preserve">unseren </w:t>
      </w:r>
      <w:r w:rsidRPr="00FF2FC2">
        <w:rPr>
          <w:rFonts w:asciiTheme="minorHAnsi" w:hAnsiTheme="minorHAnsi"/>
        </w:rPr>
        <w:t>einseitigen Horizont unseres egoistischen Denkens hinausführ</w:t>
      </w:r>
      <w:r w:rsidR="007B34C2" w:rsidRPr="00FF2FC2">
        <w:rPr>
          <w:rFonts w:asciiTheme="minorHAnsi" w:hAnsiTheme="minorHAnsi"/>
        </w:rPr>
        <w:t xml:space="preserve">t werden. </w:t>
      </w:r>
    </w:p>
    <w:p w14:paraId="2CD9C25C" w14:textId="77777777" w:rsidR="004745BB" w:rsidRPr="00FF2FC2" w:rsidRDefault="004745B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1E9162E3" w14:textId="4475576E" w:rsidR="004745BB" w:rsidRPr="00FF2FC2" w:rsidRDefault="00981BFB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Das sind neue Wege.</w:t>
      </w:r>
    </w:p>
    <w:p w14:paraId="3BD10BCB" w14:textId="67BEBBEE" w:rsidR="00D23BAD" w:rsidRPr="00FF2FC2" w:rsidRDefault="00D23BA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Das geht nicht ohne</w:t>
      </w:r>
      <w:r w:rsidR="007B34C2" w:rsidRPr="00FF2FC2">
        <w:rPr>
          <w:rFonts w:asciiTheme="minorHAnsi" w:hAnsiTheme="minorHAnsi"/>
        </w:rPr>
        <w:t xml:space="preserve"> uns darin zu üben.</w:t>
      </w:r>
    </w:p>
    <w:p w14:paraId="5474F09C" w14:textId="77777777" w:rsidR="00D23BAD" w:rsidRPr="00FF2FC2" w:rsidRDefault="00D23BA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Es unterlaufen uns dabei Fehler.</w:t>
      </w:r>
    </w:p>
    <w:p w14:paraId="1C75C5AE" w14:textId="5A69F02A" w:rsidR="00D23BAD" w:rsidRPr="00FF2FC2" w:rsidRDefault="00D23BA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brauchen uns nichts vorzumachen.</w:t>
      </w:r>
    </w:p>
    <w:p w14:paraId="7DDE5B26" w14:textId="0E5DEA5D" w:rsidR="00D23BAD" w:rsidRPr="00FF2FC2" w:rsidRDefault="00D23BA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Was unsere Egos angeht, sind wir Sensibelchen</w:t>
      </w:r>
      <w:r w:rsidR="00AB38E3" w:rsidRPr="00FF2FC2">
        <w:rPr>
          <w:rFonts w:asciiTheme="minorHAnsi" w:hAnsiTheme="minorHAnsi"/>
        </w:rPr>
        <w:t xml:space="preserve"> und schnell überfordert.</w:t>
      </w:r>
    </w:p>
    <w:p w14:paraId="1B6EEDD8" w14:textId="77777777" w:rsidR="006E2245" w:rsidRPr="00FF2FC2" w:rsidRDefault="006E2245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7F08726D" w14:textId="5516AB64" w:rsidR="00D23BAD" w:rsidRPr="00FF2FC2" w:rsidRDefault="009F1907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</w:t>
      </w:r>
      <w:r w:rsidR="007B34C2" w:rsidRPr="00FF2FC2">
        <w:rPr>
          <w:rFonts w:asciiTheme="minorHAnsi" w:hAnsiTheme="minorHAnsi"/>
        </w:rPr>
        <w:t xml:space="preserve"> </w:t>
      </w:r>
      <w:r w:rsidR="00470954" w:rsidRPr="00FF2FC2">
        <w:rPr>
          <w:rFonts w:asciiTheme="minorHAnsi" w:hAnsiTheme="minorHAnsi"/>
        </w:rPr>
        <w:t>müssen alle lernen über uns hinauszuschauen.</w:t>
      </w:r>
    </w:p>
    <w:p w14:paraId="747DDD0C" w14:textId="00E5A2AB" w:rsidR="00470954" w:rsidRPr="00FF2FC2" w:rsidRDefault="0047095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Eins- werden – Einig sein mit mir selbst- zufrieden werden mit meiner Person, das lässt uns zuversichtlich </w:t>
      </w:r>
      <w:r w:rsidR="000A685C">
        <w:rPr>
          <w:rFonts w:asciiTheme="minorHAnsi" w:hAnsiTheme="minorHAnsi"/>
        </w:rPr>
        <w:t>sein</w:t>
      </w:r>
      <w:r w:rsidRPr="00FF2FC2">
        <w:rPr>
          <w:rFonts w:asciiTheme="minorHAnsi" w:hAnsiTheme="minorHAnsi"/>
        </w:rPr>
        <w:t>.</w:t>
      </w:r>
    </w:p>
    <w:p w14:paraId="6F8BCBCC" w14:textId="4D75AA0C" w:rsidR="00470954" w:rsidRPr="00FF2FC2" w:rsidRDefault="003734D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Dabei entwickelt sich beinahe unbemerkt eine innere Widerstandskraft</w:t>
      </w:r>
      <w:r w:rsidR="009F1907" w:rsidRPr="00FF2FC2">
        <w:rPr>
          <w:rFonts w:asciiTheme="minorHAnsi" w:hAnsiTheme="minorHAnsi"/>
        </w:rPr>
        <w:t>,</w:t>
      </w:r>
      <w:r w:rsidR="00470954" w:rsidRPr="00FF2FC2">
        <w:rPr>
          <w:rFonts w:asciiTheme="minorHAnsi" w:hAnsiTheme="minorHAnsi"/>
        </w:rPr>
        <w:t xml:space="preserve"> um in schwierigen Zeiten nicht zu resignieren</w:t>
      </w:r>
      <w:r w:rsidRPr="00FF2FC2">
        <w:rPr>
          <w:rFonts w:asciiTheme="minorHAnsi" w:hAnsiTheme="minorHAnsi"/>
        </w:rPr>
        <w:t>,</w:t>
      </w:r>
    </w:p>
    <w:p w14:paraId="161641F0" w14:textId="371F615E" w:rsidR="00AA16EE" w:rsidRPr="00FF2FC2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Ein zufriedenes Ego verliert nicht den Glauben an Gott und an sich selbst.</w:t>
      </w:r>
    </w:p>
    <w:p w14:paraId="2FC2F38D" w14:textId="439EE420" w:rsidR="00470954" w:rsidRPr="00FF2FC2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Es schaut zuversichtlich in die Zukunft. </w:t>
      </w:r>
    </w:p>
    <w:p w14:paraId="563A38DC" w14:textId="77777777" w:rsidR="00D23BAD" w:rsidRPr="00FF2FC2" w:rsidRDefault="00D23BA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399AE4BB" w14:textId="4167F89C" w:rsidR="00227F79" w:rsidRPr="00FF2FC2" w:rsidRDefault="0047095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Wie bin ich auf diese Einsichten gestoßen?</w:t>
      </w:r>
    </w:p>
    <w:p w14:paraId="7A26D9B6" w14:textId="77777777" w:rsidR="00470954" w:rsidRPr="00FF2FC2" w:rsidRDefault="0047095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EA6439F" w14:textId="392BB69F" w:rsidR="00470954" w:rsidRPr="00FF2FC2" w:rsidRDefault="00470954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Es gibt im Johannesevangelium die berühmten </w:t>
      </w:r>
      <w:r w:rsidRPr="00FF2FC2">
        <w:rPr>
          <w:rFonts w:asciiTheme="minorHAnsi" w:hAnsiTheme="minorHAnsi"/>
          <w:b/>
          <w:bCs/>
          <w:color w:val="7030A0"/>
        </w:rPr>
        <w:t>Ich bin</w:t>
      </w:r>
      <w:r w:rsidRPr="00FF2FC2">
        <w:rPr>
          <w:rFonts w:asciiTheme="minorHAnsi" w:hAnsiTheme="minorHAnsi"/>
          <w:color w:val="7030A0"/>
        </w:rPr>
        <w:t xml:space="preserve"> </w:t>
      </w:r>
      <w:r w:rsidRPr="00FF2FC2">
        <w:rPr>
          <w:rFonts w:asciiTheme="minorHAnsi" w:hAnsiTheme="minorHAnsi"/>
        </w:rPr>
        <w:t>Worte</w:t>
      </w:r>
      <w:r w:rsidR="00AB38E3" w:rsidRPr="00FF2FC2">
        <w:rPr>
          <w:rFonts w:asciiTheme="minorHAnsi" w:hAnsiTheme="minorHAnsi"/>
        </w:rPr>
        <w:t>.</w:t>
      </w:r>
    </w:p>
    <w:p w14:paraId="44B8B21B" w14:textId="77777777" w:rsidR="00AA16EE" w:rsidRPr="00FF2FC2" w:rsidRDefault="00AB38E3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Es sind Worte, mit denen </w:t>
      </w:r>
      <w:r w:rsidR="009F1907" w:rsidRPr="00FF2FC2">
        <w:rPr>
          <w:rFonts w:asciiTheme="minorHAnsi" w:hAnsiTheme="minorHAnsi"/>
        </w:rPr>
        <w:t xml:space="preserve">Jesus ein Ego beschreibt, das sich resilient </w:t>
      </w:r>
      <w:r w:rsidR="00AA16EE" w:rsidRPr="00FF2FC2">
        <w:rPr>
          <w:rFonts w:asciiTheme="minorHAnsi" w:hAnsiTheme="minorHAnsi"/>
        </w:rPr>
        <w:t xml:space="preserve">– widerstandsfähig </w:t>
      </w:r>
      <w:r w:rsidR="009F1907" w:rsidRPr="00FF2FC2">
        <w:rPr>
          <w:rFonts w:asciiTheme="minorHAnsi" w:hAnsiTheme="minorHAnsi"/>
        </w:rPr>
        <w:t>zeigt</w:t>
      </w:r>
      <w:r w:rsidR="00AA16EE" w:rsidRPr="00FF2FC2">
        <w:rPr>
          <w:rFonts w:asciiTheme="minorHAnsi" w:hAnsiTheme="minorHAnsi"/>
        </w:rPr>
        <w:t>.</w:t>
      </w:r>
    </w:p>
    <w:p w14:paraId="709C071D" w14:textId="66D5F035" w:rsidR="00AB38E3" w:rsidRPr="00FF2FC2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Jesus hält mit seinem Ego dem Leben besonders in schwierigen Zeiten stand. </w:t>
      </w:r>
    </w:p>
    <w:p w14:paraId="61445C9B" w14:textId="77777777" w:rsidR="009F1907" w:rsidRPr="00FF2FC2" w:rsidRDefault="009F1907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4E842F0B" w14:textId="4B4F5B69" w:rsidR="009F1907" w:rsidRPr="00FF2FC2" w:rsidRDefault="009F1907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  <w:b/>
          <w:bCs/>
          <w:color w:val="7030A0"/>
        </w:rPr>
        <w:t>Ich und der Vater sind eins</w:t>
      </w:r>
      <w:r w:rsidR="00AA16EE" w:rsidRPr="00FF2FC2">
        <w:rPr>
          <w:rFonts w:asciiTheme="minorHAnsi" w:hAnsiTheme="minorHAnsi"/>
          <w:b/>
          <w:bCs/>
          <w:color w:val="7030A0"/>
        </w:rPr>
        <w:t xml:space="preserve">, </w:t>
      </w:r>
      <w:r w:rsidR="00AA16EE" w:rsidRPr="00FF2FC2">
        <w:rPr>
          <w:rFonts w:asciiTheme="minorHAnsi" w:hAnsiTheme="minorHAnsi"/>
        </w:rPr>
        <w:t>sagt Jesus im Johannesevangelium von sich selbst.</w:t>
      </w:r>
    </w:p>
    <w:p w14:paraId="53916334" w14:textId="61ED8CCA" w:rsidR="009F1907" w:rsidRPr="00FF2FC2" w:rsidRDefault="008B026F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  <w:i/>
          <w:iCs/>
          <w:color w:val="7030A0"/>
        </w:rPr>
      </w:pPr>
      <w:r w:rsidRPr="00FF2FC2">
        <w:rPr>
          <w:rFonts w:asciiTheme="minorHAnsi" w:hAnsiTheme="minorHAnsi"/>
          <w:i/>
          <w:iCs/>
          <w:color w:val="7030A0"/>
        </w:rPr>
        <w:t>(Johannes 10,30)</w:t>
      </w:r>
    </w:p>
    <w:p w14:paraId="4D1C5999" w14:textId="77777777" w:rsidR="007D30A6" w:rsidRPr="00FF2FC2" w:rsidRDefault="007D30A6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1E7351D3" w14:textId="77777777" w:rsidR="00AA16EE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7CC2677A" w14:textId="77777777" w:rsidR="00A27285" w:rsidRDefault="00A27285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F267EA0" w14:textId="77777777" w:rsidR="00A27285" w:rsidRPr="00FF2FC2" w:rsidRDefault="00A27285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205C9EC5" w14:textId="77777777" w:rsidR="005F69E2" w:rsidRDefault="005F69E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581B9C71" w14:textId="4E6EA1AE" w:rsidR="00AB38E3" w:rsidRPr="00FF2FC2" w:rsidRDefault="009F1907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Eins sein </w:t>
      </w:r>
      <w:r w:rsidR="00FF2FC2" w:rsidRPr="00FF2FC2">
        <w:rPr>
          <w:rFonts w:asciiTheme="minorHAnsi" w:hAnsiTheme="minorHAnsi"/>
        </w:rPr>
        <w:t>bedeutet:</w:t>
      </w:r>
      <w:r w:rsidRPr="00FF2FC2">
        <w:rPr>
          <w:rFonts w:asciiTheme="minorHAnsi" w:hAnsiTheme="minorHAnsi"/>
        </w:rPr>
        <w:t xml:space="preserve"> </w:t>
      </w:r>
      <w:r w:rsidR="00AA16EE" w:rsidRPr="00FF2FC2">
        <w:rPr>
          <w:rFonts w:asciiTheme="minorHAnsi" w:hAnsiTheme="minorHAnsi"/>
        </w:rPr>
        <w:t xml:space="preserve">Jesus </w:t>
      </w:r>
      <w:r w:rsidR="005F69E2">
        <w:rPr>
          <w:rFonts w:asciiTheme="minorHAnsi" w:hAnsiTheme="minorHAnsi"/>
        </w:rPr>
        <w:t>kann</w:t>
      </w:r>
      <w:r w:rsidRPr="00FF2FC2">
        <w:rPr>
          <w:rFonts w:asciiTheme="minorHAnsi" w:hAnsiTheme="minorHAnsi"/>
        </w:rPr>
        <w:t xml:space="preserve"> </w:t>
      </w:r>
      <w:r w:rsidR="00AA16EE" w:rsidRPr="00FF2FC2">
        <w:rPr>
          <w:rFonts w:asciiTheme="minorHAnsi" w:hAnsiTheme="minorHAnsi"/>
        </w:rPr>
        <w:t xml:space="preserve">von sich abzusehen und </w:t>
      </w:r>
      <w:r w:rsidRPr="00FF2FC2">
        <w:rPr>
          <w:rFonts w:asciiTheme="minorHAnsi" w:hAnsiTheme="minorHAnsi"/>
        </w:rPr>
        <w:t xml:space="preserve">über </w:t>
      </w:r>
      <w:r w:rsidR="00AA16EE" w:rsidRPr="00FF2FC2">
        <w:rPr>
          <w:rFonts w:asciiTheme="minorHAnsi" w:hAnsiTheme="minorHAnsi"/>
        </w:rPr>
        <w:t>sich</w:t>
      </w:r>
      <w:r w:rsidRPr="00FF2FC2">
        <w:rPr>
          <w:rFonts w:asciiTheme="minorHAnsi" w:hAnsiTheme="minorHAnsi"/>
        </w:rPr>
        <w:t xml:space="preserve"> selbst hinauszuschauen.</w:t>
      </w:r>
    </w:p>
    <w:p w14:paraId="67D2A987" w14:textId="01485BB5" w:rsidR="003A7F1A" w:rsidRPr="00FF2FC2" w:rsidRDefault="00AA16EE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An</w:t>
      </w:r>
      <w:r w:rsidR="002827B9" w:rsidRPr="00FF2FC2">
        <w:rPr>
          <w:rFonts w:asciiTheme="minorHAnsi" w:hAnsiTheme="minorHAnsi"/>
        </w:rPr>
        <w:t xml:space="preserve"> Jesus</w:t>
      </w:r>
      <w:r w:rsidRPr="00FF2FC2">
        <w:rPr>
          <w:rFonts w:asciiTheme="minorHAnsi" w:hAnsiTheme="minorHAnsi"/>
        </w:rPr>
        <w:t xml:space="preserve"> entdecken</w:t>
      </w:r>
      <w:r w:rsidR="00FF2FC2" w:rsidRPr="00FF2FC2">
        <w:rPr>
          <w:rFonts w:asciiTheme="minorHAnsi" w:hAnsiTheme="minorHAnsi"/>
        </w:rPr>
        <w:t xml:space="preserve"> wir: Es</w:t>
      </w:r>
      <w:r w:rsidR="009F1907" w:rsidRPr="00FF2FC2">
        <w:rPr>
          <w:rFonts w:asciiTheme="minorHAnsi" w:hAnsiTheme="minorHAnsi"/>
        </w:rPr>
        <w:t xml:space="preserve"> befreit </w:t>
      </w:r>
      <w:r w:rsidR="00FF2FC2" w:rsidRPr="00FF2FC2">
        <w:rPr>
          <w:rFonts w:asciiTheme="minorHAnsi" w:hAnsiTheme="minorHAnsi"/>
        </w:rPr>
        <w:t xml:space="preserve">uns von uns selbst, sobald es uns gelingt </w:t>
      </w:r>
      <w:r w:rsidR="009F1907" w:rsidRPr="00FF2FC2">
        <w:rPr>
          <w:rFonts w:asciiTheme="minorHAnsi" w:hAnsiTheme="minorHAnsi"/>
        </w:rPr>
        <w:t>auf Gott zu schauen.</w:t>
      </w:r>
    </w:p>
    <w:p w14:paraId="3994DE61" w14:textId="4FF2EBD2" w:rsidR="003A099E" w:rsidRPr="00FF2FC2" w:rsidRDefault="003734D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Es werden unerwartete neue Kräfte frei, wenn wir uns</w:t>
      </w:r>
      <w:r w:rsidR="009F1907" w:rsidRPr="00FF2FC2">
        <w:rPr>
          <w:rFonts w:asciiTheme="minorHAnsi" w:hAnsiTheme="minorHAnsi"/>
        </w:rPr>
        <w:t xml:space="preserve"> nicht ausschließlich um </w:t>
      </w:r>
      <w:r w:rsidRPr="00FF2FC2">
        <w:rPr>
          <w:rFonts w:asciiTheme="minorHAnsi" w:hAnsiTheme="minorHAnsi"/>
        </w:rPr>
        <w:t>selbst</w:t>
      </w:r>
      <w:r w:rsidR="009F1907" w:rsidRPr="00FF2FC2">
        <w:rPr>
          <w:rFonts w:asciiTheme="minorHAnsi" w:hAnsiTheme="minorHAnsi"/>
        </w:rPr>
        <w:t xml:space="preserve"> drehe</w:t>
      </w:r>
      <w:r w:rsidRPr="00FF2FC2">
        <w:rPr>
          <w:rFonts w:asciiTheme="minorHAnsi" w:hAnsiTheme="minorHAnsi"/>
        </w:rPr>
        <w:t>n</w:t>
      </w:r>
      <w:r w:rsidR="009F1907" w:rsidRPr="00FF2FC2">
        <w:rPr>
          <w:rFonts w:asciiTheme="minorHAnsi" w:hAnsiTheme="minorHAnsi"/>
        </w:rPr>
        <w:t>.</w:t>
      </w:r>
    </w:p>
    <w:p w14:paraId="5D71D22F" w14:textId="77777777" w:rsidR="009F1907" w:rsidRPr="00FF2FC2" w:rsidRDefault="009F1907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6E075E0D" w14:textId="77777777" w:rsidR="005F69E2" w:rsidRDefault="009F1907" w:rsidP="005F69E2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Eins sein mit mir und mit Gott, heißt:</w:t>
      </w:r>
    </w:p>
    <w:p w14:paraId="7AFFA949" w14:textId="522B9BDD" w:rsidR="009F1907" w:rsidRPr="00FF2FC2" w:rsidRDefault="009F1907" w:rsidP="005F69E2">
      <w:pPr>
        <w:pStyle w:val="StandardWeb"/>
        <w:numPr>
          <w:ilvl w:val="2"/>
          <w:numId w:val="3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Ich weiß, ich komme nicht zu kurz im Leben.</w:t>
      </w:r>
    </w:p>
    <w:p w14:paraId="3B417969" w14:textId="0E8BE370" w:rsidR="009F1907" w:rsidRPr="00FF2FC2" w:rsidRDefault="009F1907" w:rsidP="005F69E2">
      <w:pPr>
        <w:pStyle w:val="StandardWeb"/>
        <w:numPr>
          <w:ilvl w:val="2"/>
          <w:numId w:val="3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Ich bin mit mir</w:t>
      </w:r>
      <w:r w:rsidR="005F69E2">
        <w:rPr>
          <w:rFonts w:asciiTheme="minorHAnsi" w:hAnsiTheme="minorHAnsi"/>
        </w:rPr>
        <w:t>,</w:t>
      </w:r>
      <w:r w:rsidRPr="00FF2FC2">
        <w:rPr>
          <w:rFonts w:asciiTheme="minorHAnsi" w:hAnsiTheme="minorHAnsi"/>
        </w:rPr>
        <w:t xml:space="preserve"> mit meiner Person zufrieden.</w:t>
      </w:r>
    </w:p>
    <w:p w14:paraId="05A03EF9" w14:textId="4DEBBC62" w:rsidR="009F1907" w:rsidRPr="00FF2FC2" w:rsidRDefault="009F1907" w:rsidP="005F69E2">
      <w:pPr>
        <w:pStyle w:val="StandardWeb"/>
        <w:numPr>
          <w:ilvl w:val="2"/>
          <w:numId w:val="3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Ich muss mich nicht </w:t>
      </w:r>
      <w:r w:rsidR="003734DD" w:rsidRPr="00FF2FC2">
        <w:rPr>
          <w:rFonts w:asciiTheme="minorHAnsi" w:hAnsiTheme="minorHAnsi"/>
        </w:rPr>
        <w:t>an anderen abarbeiten</w:t>
      </w:r>
      <w:r w:rsidRPr="00FF2FC2">
        <w:rPr>
          <w:rFonts w:asciiTheme="minorHAnsi" w:hAnsiTheme="minorHAnsi"/>
        </w:rPr>
        <w:t>, um mich zu spüren.</w:t>
      </w:r>
    </w:p>
    <w:p w14:paraId="3AEAA12A" w14:textId="67A6E014" w:rsidR="009F1907" w:rsidRPr="00FF2FC2" w:rsidRDefault="009F1907" w:rsidP="005F69E2">
      <w:pPr>
        <w:pStyle w:val="StandardWeb"/>
        <w:numPr>
          <w:ilvl w:val="2"/>
          <w:numId w:val="3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Ich muss nicht andere für mein Leben verantwortlich machen.</w:t>
      </w:r>
    </w:p>
    <w:p w14:paraId="56939954" w14:textId="45A035C1" w:rsidR="009F1907" w:rsidRPr="00FF2FC2" w:rsidRDefault="009F1907" w:rsidP="005F69E2">
      <w:pPr>
        <w:pStyle w:val="StandardWeb"/>
        <w:numPr>
          <w:ilvl w:val="2"/>
          <w:numId w:val="3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Ich bin bei mir </w:t>
      </w:r>
      <w:r w:rsidR="002827B9" w:rsidRPr="00FF2FC2">
        <w:rPr>
          <w:rFonts w:asciiTheme="minorHAnsi" w:hAnsiTheme="minorHAnsi"/>
        </w:rPr>
        <w:t xml:space="preserve">– ich bin </w:t>
      </w:r>
      <w:r w:rsidRPr="00FF2FC2">
        <w:rPr>
          <w:rFonts w:asciiTheme="minorHAnsi" w:hAnsiTheme="minorHAnsi"/>
        </w:rPr>
        <w:t xml:space="preserve">bei Gott und </w:t>
      </w:r>
      <w:r w:rsidR="008B026F" w:rsidRPr="00FF2FC2">
        <w:rPr>
          <w:rFonts w:asciiTheme="minorHAnsi" w:hAnsiTheme="minorHAnsi"/>
        </w:rPr>
        <w:t>bin befreit von meinem engstirnigen Denken</w:t>
      </w:r>
      <w:r w:rsidR="002827B9" w:rsidRPr="00FF2FC2">
        <w:rPr>
          <w:rFonts w:asciiTheme="minorHAnsi" w:hAnsiTheme="minorHAnsi"/>
        </w:rPr>
        <w:t>, das nur auf mich ausgerichtet ist.</w:t>
      </w:r>
    </w:p>
    <w:p w14:paraId="78C71EA1" w14:textId="4BE46FC6" w:rsidR="006E2245" w:rsidRPr="00FF2FC2" w:rsidRDefault="008B026F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Eins sein mit Gott – Eins sein mit dem Leben, das</w:t>
      </w:r>
      <w:r w:rsidR="002827B9" w:rsidRPr="00FF2FC2">
        <w:rPr>
          <w:rFonts w:asciiTheme="minorHAnsi" w:hAnsiTheme="minorHAnsi"/>
        </w:rPr>
        <w:t xml:space="preserve"> </w:t>
      </w:r>
      <w:r w:rsidR="003734DD" w:rsidRPr="00FF2FC2">
        <w:rPr>
          <w:rFonts w:asciiTheme="minorHAnsi" w:hAnsiTheme="minorHAnsi"/>
        </w:rPr>
        <w:t>ist wie Urlaub von unsere</w:t>
      </w:r>
      <w:r w:rsidR="00FF2FC2" w:rsidRPr="00FF2FC2">
        <w:rPr>
          <w:rFonts w:asciiTheme="minorHAnsi" w:hAnsiTheme="minorHAnsi"/>
        </w:rPr>
        <w:t>m</w:t>
      </w:r>
      <w:r w:rsidR="003734DD" w:rsidRPr="00FF2FC2">
        <w:rPr>
          <w:rFonts w:asciiTheme="minorHAnsi" w:hAnsiTheme="minorHAnsi"/>
        </w:rPr>
        <w:t xml:space="preserve"> </w:t>
      </w:r>
      <w:r w:rsidR="00FF2FC2" w:rsidRPr="00FF2FC2">
        <w:rPr>
          <w:rFonts w:asciiTheme="minorHAnsi" w:hAnsiTheme="minorHAnsi"/>
        </w:rPr>
        <w:t>oft</w:t>
      </w:r>
      <w:r w:rsidR="003734DD" w:rsidRPr="00FF2FC2">
        <w:rPr>
          <w:rFonts w:asciiTheme="minorHAnsi" w:hAnsiTheme="minorHAnsi"/>
        </w:rPr>
        <w:t xml:space="preserve"> so anstrengenden Ich!</w:t>
      </w:r>
    </w:p>
    <w:p w14:paraId="51790C1B" w14:textId="57C252D6" w:rsidR="007D30A6" w:rsidRPr="00FF2FC2" w:rsidRDefault="003734D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 xml:space="preserve">Wir </w:t>
      </w:r>
      <w:r w:rsidR="00FF2FC2" w:rsidRPr="00FF2FC2">
        <w:rPr>
          <w:rFonts w:asciiTheme="minorHAnsi" w:hAnsiTheme="minorHAnsi"/>
        </w:rPr>
        <w:t>lassen los</w:t>
      </w:r>
      <w:r w:rsidRPr="00FF2FC2">
        <w:rPr>
          <w:rFonts w:asciiTheme="minorHAnsi" w:hAnsiTheme="minorHAnsi"/>
        </w:rPr>
        <w:t>.</w:t>
      </w:r>
    </w:p>
    <w:p w14:paraId="68DA5C5C" w14:textId="77777777" w:rsidR="00FF2FC2" w:rsidRPr="00FF2FC2" w:rsidRDefault="003734DD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Wir atmen auf</w:t>
      </w:r>
      <w:r w:rsidR="00FF2FC2" w:rsidRPr="00FF2FC2">
        <w:rPr>
          <w:rFonts w:asciiTheme="minorHAnsi" w:hAnsiTheme="minorHAnsi"/>
        </w:rPr>
        <w:t>.</w:t>
      </w:r>
    </w:p>
    <w:p w14:paraId="14DB9D15" w14:textId="6DF8822D" w:rsidR="003734DD" w:rsidRPr="00FF2FC2" w:rsidRDefault="00FF2FC2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</w:rPr>
        <w:t>W</w:t>
      </w:r>
      <w:r w:rsidR="003734DD" w:rsidRPr="00FF2FC2">
        <w:rPr>
          <w:rFonts w:asciiTheme="minorHAnsi" w:hAnsiTheme="minorHAnsi"/>
        </w:rPr>
        <w:t>ir freuen uns an allem, was mehr ist als</w:t>
      </w:r>
      <w:r w:rsidRPr="00FF2FC2">
        <w:rPr>
          <w:rFonts w:asciiTheme="minorHAnsi" w:hAnsiTheme="minorHAnsi"/>
        </w:rPr>
        <w:t xml:space="preserve"> es</w:t>
      </w:r>
      <w:r w:rsidR="003734DD" w:rsidRPr="00FF2FC2">
        <w:rPr>
          <w:rFonts w:asciiTheme="minorHAnsi" w:hAnsiTheme="minorHAnsi"/>
        </w:rPr>
        <w:t xml:space="preserve"> unser Ich einzuklagen versucht.</w:t>
      </w:r>
    </w:p>
    <w:p w14:paraId="3A81023F" w14:textId="77777777" w:rsidR="007D30A6" w:rsidRPr="00FF2FC2" w:rsidRDefault="007D30A6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</w:p>
    <w:p w14:paraId="732E3671" w14:textId="1B2C8AE6" w:rsidR="006E2245" w:rsidRPr="00FF2FC2" w:rsidRDefault="007D30A6" w:rsidP="00BD1F19">
      <w:pPr>
        <w:pStyle w:val="StandardWeb"/>
        <w:spacing w:before="0" w:beforeAutospacing="0" w:after="0" w:afterAutospacing="0" w:line="360" w:lineRule="auto"/>
        <w:rPr>
          <w:rFonts w:asciiTheme="minorHAnsi" w:hAnsiTheme="minorHAnsi"/>
        </w:rPr>
      </w:pPr>
      <w:r w:rsidRPr="00FF2FC2">
        <w:rPr>
          <w:rFonts w:asciiTheme="minorHAnsi" w:hAnsiTheme="minorHAnsi"/>
          <w:b/>
          <w:bCs/>
          <w:color w:val="7030A0"/>
        </w:rPr>
        <w:t>Ich und der Vater sind eins!</w:t>
      </w:r>
      <w:r w:rsidR="003734DD" w:rsidRPr="00FF2FC2">
        <w:rPr>
          <w:rFonts w:asciiTheme="minorHAnsi" w:hAnsiTheme="minorHAnsi"/>
          <w:color w:val="7030A0"/>
        </w:rPr>
        <w:t xml:space="preserve"> </w:t>
      </w:r>
      <w:r w:rsidR="003734DD" w:rsidRPr="00FF2FC2">
        <w:rPr>
          <w:rFonts w:asciiTheme="minorHAnsi" w:hAnsiTheme="minorHAnsi"/>
        </w:rPr>
        <w:t>beschreibt Jesus treffend, was ihn mit seinem Leben versöhnt.</w:t>
      </w:r>
    </w:p>
    <w:p w14:paraId="084ED5E7" w14:textId="673D17C1" w:rsidR="007D30A6" w:rsidRPr="00FF2FC2" w:rsidRDefault="003734DD" w:rsidP="007D30A6">
      <w:pPr>
        <w:pStyle w:val="StandardWeb"/>
        <w:spacing w:before="0" w:beforeAutospacing="0" w:after="0" w:afterAutospacing="0" w:line="360" w:lineRule="auto"/>
        <w:rPr>
          <w:rFonts w:asciiTheme="minorHAnsi" w:hAnsiTheme="minorHAnsi"/>
          <w:b/>
          <w:bCs/>
          <w:color w:val="7030A0"/>
        </w:rPr>
      </w:pPr>
      <w:r w:rsidRPr="00FF2FC2">
        <w:rPr>
          <w:rFonts w:asciiTheme="minorHAnsi" w:hAnsiTheme="minorHAnsi"/>
          <w:b/>
          <w:bCs/>
          <w:color w:val="7030A0"/>
        </w:rPr>
        <w:t>I</w:t>
      </w:r>
      <w:r w:rsidR="007D30A6" w:rsidRPr="00FF2FC2">
        <w:rPr>
          <w:rFonts w:asciiTheme="minorHAnsi" w:hAnsiTheme="minorHAnsi"/>
          <w:b/>
          <w:bCs/>
          <w:color w:val="7030A0"/>
        </w:rPr>
        <w:t>ch und der Vater sind eins.</w:t>
      </w:r>
      <w:r w:rsidR="00FF2FC2" w:rsidRPr="00FF2FC2">
        <w:rPr>
          <w:rFonts w:asciiTheme="minorHAnsi" w:hAnsiTheme="minorHAnsi"/>
          <w:b/>
          <w:bCs/>
          <w:color w:val="7030A0"/>
        </w:rPr>
        <w:t xml:space="preserve"> </w:t>
      </w:r>
      <w:r w:rsidR="00FF2FC2" w:rsidRPr="00FF2FC2">
        <w:rPr>
          <w:rFonts w:asciiTheme="minorHAnsi" w:hAnsiTheme="minorHAnsi"/>
          <w:color w:val="7030A0"/>
        </w:rPr>
        <w:t>(Joh 10,30)</w:t>
      </w:r>
    </w:p>
    <w:p w14:paraId="7307D4B5" w14:textId="742B07C2" w:rsidR="000C5F96" w:rsidRDefault="00FF2FC2">
      <w:pPr>
        <w:pStyle w:val="StandardWeb"/>
        <w:spacing w:before="0" w:beforeAutospacing="0" w:after="0" w:afterAutospacing="0" w:line="360" w:lineRule="auto"/>
        <w:rPr>
          <w:rFonts w:asciiTheme="minorHAnsi" w:hAnsiTheme="minorHAnsi"/>
          <w:b/>
          <w:bCs/>
          <w:color w:val="7030A0"/>
        </w:rPr>
      </w:pPr>
      <w:r w:rsidRPr="00FF2FC2">
        <w:rPr>
          <w:rFonts w:asciiTheme="minorHAnsi" w:hAnsiTheme="minorHAnsi"/>
          <w:b/>
          <w:bCs/>
          <w:color w:val="7030A0"/>
        </w:rPr>
        <w:t>Amen!</w:t>
      </w:r>
    </w:p>
    <w:p w14:paraId="0BFAD54A" w14:textId="77777777" w:rsidR="000F605B" w:rsidRDefault="000F605B">
      <w:pPr>
        <w:pStyle w:val="StandardWeb"/>
        <w:spacing w:before="0" w:beforeAutospacing="0" w:after="0" w:afterAutospacing="0" w:line="360" w:lineRule="auto"/>
        <w:rPr>
          <w:rFonts w:asciiTheme="minorHAnsi" w:hAnsiTheme="minorHAnsi"/>
          <w:b/>
          <w:bCs/>
          <w:color w:val="7030A0"/>
        </w:rPr>
      </w:pPr>
    </w:p>
    <w:p w14:paraId="7D54B56F" w14:textId="14E7E988" w:rsidR="000F605B" w:rsidRPr="000F605B" w:rsidRDefault="000F605B">
      <w:pPr>
        <w:pStyle w:val="StandardWeb"/>
        <w:spacing w:before="0" w:beforeAutospacing="0" w:after="0" w:afterAutospacing="0" w:line="360" w:lineRule="auto"/>
        <w:rPr>
          <w:rFonts w:asciiTheme="minorHAnsi" w:hAnsiTheme="minorHAnsi"/>
          <w:i/>
          <w:iCs/>
        </w:rPr>
      </w:pPr>
      <w:r w:rsidRPr="000F605B">
        <w:rPr>
          <w:rFonts w:asciiTheme="minorHAnsi" w:hAnsiTheme="minorHAnsi"/>
          <w:i/>
          <w:iCs/>
        </w:rPr>
        <w:t xml:space="preserve">Pfarrer i.R. Johannes Bröckel </w:t>
      </w:r>
      <w:r w:rsidRPr="000F605B"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>
        <w:rPr>
          <w:rFonts w:asciiTheme="minorHAnsi" w:hAnsiTheme="minorHAnsi"/>
          <w:i/>
          <w:iCs/>
        </w:rPr>
        <w:tab/>
      </w:r>
      <w:r w:rsidRPr="000F605B">
        <w:rPr>
          <w:rFonts w:asciiTheme="minorHAnsi" w:hAnsiTheme="minorHAnsi"/>
          <w:i/>
          <w:iCs/>
        </w:rPr>
        <w:t>Stuttgart im August 2026</w:t>
      </w:r>
    </w:p>
    <w:sectPr w:rsidR="000F605B" w:rsidRPr="000F605B" w:rsidSect="00807B80">
      <w:headerReference w:type="default" r:id="rId11"/>
      <w:footerReference w:type="default" r:id="rId12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4837" w14:textId="77777777" w:rsidR="00DA1319" w:rsidRDefault="00DA1319" w:rsidP="008C2FAD">
      <w:pPr>
        <w:spacing w:after="0" w:line="240" w:lineRule="auto"/>
      </w:pPr>
      <w:r>
        <w:separator/>
      </w:r>
    </w:p>
  </w:endnote>
  <w:endnote w:type="continuationSeparator" w:id="0">
    <w:p w14:paraId="22565252" w14:textId="77777777" w:rsidR="00DA1319" w:rsidRDefault="00DA1319" w:rsidP="008C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B3D2" w14:textId="297645F7" w:rsidR="008C2FAD" w:rsidRPr="008C2FAD" w:rsidRDefault="00807B80" w:rsidP="00533B70">
    <w:pPr>
      <w:pStyle w:val="Fuzeile"/>
      <w:tabs>
        <w:tab w:val="left" w:pos="8789"/>
      </w:tabs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>Andacht im August 2026 – Urlaub von Ich</w:t>
    </w:r>
    <w:r>
      <w:rPr>
        <w:color w:val="A6A6A6" w:themeColor="background1" w:themeShade="A6"/>
        <w:sz w:val="20"/>
        <w:szCs w:val="20"/>
      </w:rPr>
      <w:tab/>
    </w:r>
    <w:r w:rsidR="00533B70">
      <w:rPr>
        <w:color w:val="A6A6A6" w:themeColor="background1" w:themeShade="A6"/>
        <w:sz w:val="20"/>
        <w:szCs w:val="20"/>
      </w:rPr>
      <w:tab/>
    </w:r>
    <w:r w:rsidR="008C2FAD">
      <w:rPr>
        <w:color w:val="A6A6A6" w:themeColor="background1" w:themeShade="A6"/>
        <w:sz w:val="20"/>
        <w:szCs w:val="20"/>
      </w:rPr>
      <w:t xml:space="preserve"> </w:t>
    </w:r>
    <w:r w:rsidR="008C2FAD" w:rsidRPr="008C2FAD">
      <w:rPr>
        <w:color w:val="A6A6A6" w:themeColor="background1" w:themeShade="A6"/>
        <w:sz w:val="20"/>
        <w:szCs w:val="20"/>
      </w:rPr>
      <w:fldChar w:fldCharType="begin"/>
    </w:r>
    <w:r w:rsidR="008C2FAD" w:rsidRPr="008C2FAD">
      <w:rPr>
        <w:color w:val="A6A6A6" w:themeColor="background1" w:themeShade="A6"/>
        <w:sz w:val="20"/>
        <w:szCs w:val="20"/>
      </w:rPr>
      <w:instrText>PAGE   \* MERGEFORMAT</w:instrText>
    </w:r>
    <w:r w:rsidR="008C2FAD" w:rsidRPr="008C2FAD">
      <w:rPr>
        <w:color w:val="A6A6A6" w:themeColor="background1" w:themeShade="A6"/>
        <w:sz w:val="20"/>
        <w:szCs w:val="20"/>
      </w:rPr>
      <w:fldChar w:fldCharType="separate"/>
    </w:r>
    <w:r w:rsidR="003A3D5D">
      <w:rPr>
        <w:noProof/>
        <w:color w:val="A6A6A6" w:themeColor="background1" w:themeShade="A6"/>
        <w:sz w:val="20"/>
        <w:szCs w:val="20"/>
      </w:rPr>
      <w:t>1</w:t>
    </w:r>
    <w:r w:rsidR="008C2FAD" w:rsidRPr="008C2FAD">
      <w:rPr>
        <w:color w:val="A6A6A6" w:themeColor="background1" w:themeShade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1101" w14:textId="77777777" w:rsidR="00DA1319" w:rsidRDefault="00DA1319" w:rsidP="008C2FAD">
      <w:pPr>
        <w:spacing w:after="0" w:line="240" w:lineRule="auto"/>
      </w:pPr>
      <w:r>
        <w:separator/>
      </w:r>
    </w:p>
  </w:footnote>
  <w:footnote w:type="continuationSeparator" w:id="0">
    <w:p w14:paraId="009EB031" w14:textId="77777777" w:rsidR="00DA1319" w:rsidRDefault="00DA1319" w:rsidP="008C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CE91" w14:textId="12575DB9" w:rsidR="008F4D2C" w:rsidRPr="008F4D2C" w:rsidRDefault="000F605B" w:rsidP="000F605B">
    <w:pPr>
      <w:tabs>
        <w:tab w:val="left" w:pos="1985"/>
      </w:tabs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50524609" wp14:editId="20272742">
          <wp:extent cx="588857" cy="475615"/>
          <wp:effectExtent l="0" t="0" r="1905" b="635"/>
          <wp:docPr id="8244833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787" cy="4860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B2D"/>
    <w:multiLevelType w:val="hybridMultilevel"/>
    <w:tmpl w:val="93B40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202D"/>
    <w:multiLevelType w:val="hybridMultilevel"/>
    <w:tmpl w:val="3A02B9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454EA"/>
    <w:multiLevelType w:val="hybridMultilevel"/>
    <w:tmpl w:val="A0E84C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1624">
    <w:abstractNumId w:val="2"/>
  </w:num>
  <w:num w:numId="2" w16cid:durableId="1631279450">
    <w:abstractNumId w:val="0"/>
  </w:num>
  <w:num w:numId="3" w16cid:durableId="362169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8B"/>
    <w:rsid w:val="0005527B"/>
    <w:rsid w:val="000810F1"/>
    <w:rsid w:val="000872E4"/>
    <w:rsid w:val="000A2982"/>
    <w:rsid w:val="000A685C"/>
    <w:rsid w:val="000C1142"/>
    <w:rsid w:val="000C56E3"/>
    <w:rsid w:val="000C5F96"/>
    <w:rsid w:val="000D07B2"/>
    <w:rsid w:val="000F605B"/>
    <w:rsid w:val="00104D21"/>
    <w:rsid w:val="00112C06"/>
    <w:rsid w:val="00140F93"/>
    <w:rsid w:val="00141E6D"/>
    <w:rsid w:val="00153ED9"/>
    <w:rsid w:val="00187301"/>
    <w:rsid w:val="001977C3"/>
    <w:rsid w:val="001A19A9"/>
    <w:rsid w:val="001B783B"/>
    <w:rsid w:val="001D3693"/>
    <w:rsid w:val="00222BAC"/>
    <w:rsid w:val="00227F79"/>
    <w:rsid w:val="00230105"/>
    <w:rsid w:val="00242071"/>
    <w:rsid w:val="002424B9"/>
    <w:rsid w:val="0025239D"/>
    <w:rsid w:val="002827B9"/>
    <w:rsid w:val="002C34A7"/>
    <w:rsid w:val="002D5B05"/>
    <w:rsid w:val="00300489"/>
    <w:rsid w:val="00306658"/>
    <w:rsid w:val="00355466"/>
    <w:rsid w:val="003734DD"/>
    <w:rsid w:val="00381CB0"/>
    <w:rsid w:val="00387281"/>
    <w:rsid w:val="00391C8E"/>
    <w:rsid w:val="003A099E"/>
    <w:rsid w:val="003A3D5D"/>
    <w:rsid w:val="003A7F1A"/>
    <w:rsid w:val="00440575"/>
    <w:rsid w:val="004617D7"/>
    <w:rsid w:val="00470954"/>
    <w:rsid w:val="004745BB"/>
    <w:rsid w:val="00485A14"/>
    <w:rsid w:val="00486FE6"/>
    <w:rsid w:val="004B654D"/>
    <w:rsid w:val="004C0F12"/>
    <w:rsid w:val="004D68EE"/>
    <w:rsid w:val="00530819"/>
    <w:rsid w:val="00533B70"/>
    <w:rsid w:val="00553D4F"/>
    <w:rsid w:val="005912CD"/>
    <w:rsid w:val="005B0394"/>
    <w:rsid w:val="005E0B70"/>
    <w:rsid w:val="005E2DE5"/>
    <w:rsid w:val="005F69E2"/>
    <w:rsid w:val="006211E7"/>
    <w:rsid w:val="0066591D"/>
    <w:rsid w:val="006A0B5D"/>
    <w:rsid w:val="006B0562"/>
    <w:rsid w:val="006B76C3"/>
    <w:rsid w:val="006E2245"/>
    <w:rsid w:val="007150D5"/>
    <w:rsid w:val="00715FC9"/>
    <w:rsid w:val="00733C1F"/>
    <w:rsid w:val="00751C33"/>
    <w:rsid w:val="007619F7"/>
    <w:rsid w:val="00765A4D"/>
    <w:rsid w:val="0077218C"/>
    <w:rsid w:val="00782C86"/>
    <w:rsid w:val="007B34C2"/>
    <w:rsid w:val="007C2AC0"/>
    <w:rsid w:val="007D30A6"/>
    <w:rsid w:val="007F448B"/>
    <w:rsid w:val="00807B80"/>
    <w:rsid w:val="008219D5"/>
    <w:rsid w:val="00825AB0"/>
    <w:rsid w:val="00872CF0"/>
    <w:rsid w:val="00874AF2"/>
    <w:rsid w:val="00883607"/>
    <w:rsid w:val="0089377A"/>
    <w:rsid w:val="008B026F"/>
    <w:rsid w:val="008B741F"/>
    <w:rsid w:val="008C2FAD"/>
    <w:rsid w:val="008C7241"/>
    <w:rsid w:val="008F4D2C"/>
    <w:rsid w:val="00901624"/>
    <w:rsid w:val="00981BFB"/>
    <w:rsid w:val="00984F6E"/>
    <w:rsid w:val="009B01DF"/>
    <w:rsid w:val="009D5F2C"/>
    <w:rsid w:val="009F1907"/>
    <w:rsid w:val="00A005FA"/>
    <w:rsid w:val="00A1791F"/>
    <w:rsid w:val="00A24FEA"/>
    <w:rsid w:val="00A27285"/>
    <w:rsid w:val="00AA16EE"/>
    <w:rsid w:val="00AB11A8"/>
    <w:rsid w:val="00AB38E3"/>
    <w:rsid w:val="00AB6F12"/>
    <w:rsid w:val="00AC5588"/>
    <w:rsid w:val="00AE1358"/>
    <w:rsid w:val="00AE153A"/>
    <w:rsid w:val="00AF1EA3"/>
    <w:rsid w:val="00AF616D"/>
    <w:rsid w:val="00B073A0"/>
    <w:rsid w:val="00B11795"/>
    <w:rsid w:val="00B150A5"/>
    <w:rsid w:val="00B53D41"/>
    <w:rsid w:val="00B63DFC"/>
    <w:rsid w:val="00BB3D12"/>
    <w:rsid w:val="00BD1F19"/>
    <w:rsid w:val="00BF0BCC"/>
    <w:rsid w:val="00BF516C"/>
    <w:rsid w:val="00C009CE"/>
    <w:rsid w:val="00C022B2"/>
    <w:rsid w:val="00C0673B"/>
    <w:rsid w:val="00C10273"/>
    <w:rsid w:val="00C15472"/>
    <w:rsid w:val="00C5575D"/>
    <w:rsid w:val="00C95F71"/>
    <w:rsid w:val="00CC0220"/>
    <w:rsid w:val="00CD0FBC"/>
    <w:rsid w:val="00CD330E"/>
    <w:rsid w:val="00CD557D"/>
    <w:rsid w:val="00D23BAD"/>
    <w:rsid w:val="00D62212"/>
    <w:rsid w:val="00D651DA"/>
    <w:rsid w:val="00D92F7D"/>
    <w:rsid w:val="00D96B25"/>
    <w:rsid w:val="00DA1319"/>
    <w:rsid w:val="00DE30EC"/>
    <w:rsid w:val="00E27BDF"/>
    <w:rsid w:val="00E64148"/>
    <w:rsid w:val="00EC192D"/>
    <w:rsid w:val="00F12B47"/>
    <w:rsid w:val="00F47369"/>
    <w:rsid w:val="00F75B68"/>
    <w:rsid w:val="00F924B8"/>
    <w:rsid w:val="00F96BD5"/>
    <w:rsid w:val="00FA48EC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5AF70"/>
  <w15:docId w15:val="{F0CF0181-7025-4A37-902B-BA95E2EF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FAD"/>
  </w:style>
  <w:style w:type="paragraph" w:styleId="Fuzeile">
    <w:name w:val="footer"/>
    <w:basedOn w:val="Standard"/>
    <w:link w:val="FuzeileZchn"/>
    <w:uiPriority w:val="99"/>
    <w:unhideWhenUsed/>
    <w:rsid w:val="008C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F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FA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CD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D0FBC"/>
    <w:rPr>
      <w:color w:val="0000FF"/>
      <w:u w:val="single"/>
    </w:rPr>
  </w:style>
  <w:style w:type="character" w:customStyle="1" w:styleId="verse">
    <w:name w:val="verse"/>
    <w:basedOn w:val="Absatz-Standardschriftart"/>
    <w:rsid w:val="00CD0FBC"/>
  </w:style>
  <w:style w:type="character" w:customStyle="1" w:styleId="anmerkung">
    <w:name w:val="anmerkung"/>
    <w:basedOn w:val="Absatz-Standardschriftart"/>
    <w:rsid w:val="00CD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2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\Documents\Benutzerdefinierte%20Office-Vorlagen\Vorlage_Predig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B239892D3BD34DBC643369D10A1264" ma:contentTypeVersion="0" ma:contentTypeDescription="Ein neues Dokument erstellen." ma:contentTypeScope="" ma:versionID="ce8eaa0d581e6ba7c35ad446fde2a6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EB88-ED79-4247-BF4E-48CCBEAF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C2E96-417B-482F-96EA-1B858708B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40DC56-C377-496D-A019-9BB2C7331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58E029-03B3-4A2D-8CA8-EFD1C2EB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Vorlage_Predigt</Template>
  <TotalTime>0</TotalTime>
  <Pages>4</Pages>
  <Words>687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ELKW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</dc:creator>
  <cp:lastModifiedBy>Johannes Bröckel</cp:lastModifiedBy>
  <cp:revision>2</cp:revision>
  <cp:lastPrinted>2026-07-28T13:41:00Z</cp:lastPrinted>
  <dcterms:created xsi:type="dcterms:W3CDTF">2026-07-28T14:05:00Z</dcterms:created>
  <dcterms:modified xsi:type="dcterms:W3CDTF">2026-07-28T14:05:00Z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0x01010092B239892D3BD34DBC643369D10A1264</vt:lpwstr>
  </property>
</Properties>
</file>